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788A1" w14:textId="77777777" w:rsidR="004A708C" w:rsidRPr="00094058" w:rsidRDefault="00D4706B" w:rsidP="00891845">
      <w:pPr>
        <w:pStyle w:val="Titolo"/>
      </w:pPr>
      <w:bookmarkStart w:id="0" w:name="_GoBack"/>
      <w:bookmarkEnd w:id="0"/>
      <w:r>
        <w:t>Feaseability study of a wec integrated in the port of giardini naxos, italy</w:t>
      </w:r>
    </w:p>
    <w:p w14:paraId="34C181F3" w14:textId="55C9E956" w:rsidR="004A708C" w:rsidRPr="00D4706B" w:rsidRDefault="00D4706B" w:rsidP="00C3405D">
      <w:pPr>
        <w:pStyle w:val="Authors"/>
        <w:rPr>
          <w:sz w:val="20"/>
          <w:lang w:val="it-IT"/>
        </w:rPr>
      </w:pPr>
      <w:r w:rsidRPr="00D4706B">
        <w:rPr>
          <w:sz w:val="20"/>
          <w:lang w:val="it-IT"/>
        </w:rPr>
        <w:t xml:space="preserve">Stefania </w:t>
      </w:r>
      <w:proofErr w:type="spellStart"/>
      <w:r w:rsidRPr="00D4706B">
        <w:rPr>
          <w:sz w:val="20"/>
          <w:lang w:val="it-IT"/>
        </w:rPr>
        <w:t>Naty</w:t>
      </w:r>
      <w:proofErr w:type="spellEnd"/>
      <w:r w:rsidR="009F1BA2" w:rsidRPr="00816768">
        <w:rPr>
          <w:szCs w:val="16"/>
          <w:vertAlign w:val="superscript"/>
        </w:rPr>
        <w:footnoteReference w:id="1"/>
      </w:r>
      <w:r w:rsidRPr="00D4706B">
        <w:rPr>
          <w:sz w:val="20"/>
          <w:lang w:val="it-IT"/>
        </w:rPr>
        <w:t>, Antonino Viviano</w:t>
      </w:r>
      <w:r w:rsidR="00E93D8D">
        <w:rPr>
          <w:sz w:val="20"/>
          <w:vertAlign w:val="superscript"/>
          <w:lang w:val="it-IT"/>
        </w:rPr>
        <w:t>1</w:t>
      </w:r>
      <w:r w:rsidRPr="00D4706B">
        <w:rPr>
          <w:sz w:val="20"/>
          <w:lang w:val="it-IT"/>
        </w:rPr>
        <w:t xml:space="preserve"> </w:t>
      </w:r>
      <w:r w:rsidR="00E643A7" w:rsidRPr="00D4706B">
        <w:rPr>
          <w:sz w:val="20"/>
          <w:lang w:val="it-IT"/>
        </w:rPr>
        <w:t>and</w:t>
      </w:r>
      <w:r w:rsidRPr="00D4706B">
        <w:rPr>
          <w:sz w:val="20"/>
          <w:lang w:val="it-IT"/>
        </w:rPr>
        <w:t xml:space="preserve"> Enrico Foti</w:t>
      </w:r>
      <w:r w:rsidR="00E93D8D">
        <w:rPr>
          <w:sz w:val="20"/>
          <w:vertAlign w:val="superscript"/>
          <w:lang w:val="it-IT"/>
        </w:rPr>
        <w:t>1</w:t>
      </w:r>
    </w:p>
    <w:p w14:paraId="7EA30BAF" w14:textId="2D077A09" w:rsidR="003616AE" w:rsidRDefault="00333ABA" w:rsidP="003616AE">
      <w:pPr>
        <w:pStyle w:val="Abstract"/>
      </w:pPr>
      <w:r>
        <w:t>Th</w:t>
      </w:r>
      <w:r w:rsidR="00FA1985">
        <w:t>is paper present</w:t>
      </w:r>
      <w:r w:rsidR="00356D0A">
        <w:t>s</w:t>
      </w:r>
      <w:r w:rsidR="00FA1985">
        <w:t xml:space="preserve"> the feasibility study </w:t>
      </w:r>
      <w:r w:rsidR="00933301">
        <w:t>for a</w:t>
      </w:r>
      <w:r w:rsidR="00E93D8D">
        <w:t xml:space="preserve"> </w:t>
      </w:r>
      <w:r w:rsidR="002D1B06" w:rsidRPr="003616AE">
        <w:t xml:space="preserve">green touristic infrastructure </w:t>
      </w:r>
      <w:r w:rsidR="00933301">
        <w:t xml:space="preserve">by </w:t>
      </w:r>
      <w:r w:rsidR="002D1B06">
        <w:t>the installation of a</w:t>
      </w:r>
      <w:r w:rsidR="00FA1985">
        <w:t xml:space="preserve"> WEC system in </w:t>
      </w:r>
      <w:r w:rsidR="00933301">
        <w:t xml:space="preserve">the port of </w:t>
      </w:r>
      <w:proofErr w:type="spellStart"/>
      <w:r w:rsidR="00FA1985">
        <w:t>Giardini</w:t>
      </w:r>
      <w:proofErr w:type="spellEnd"/>
      <w:r w:rsidR="00FA1985">
        <w:t xml:space="preserve"> Naxos</w:t>
      </w:r>
      <w:r w:rsidR="00BA4C38">
        <w:t>, in the Mediterranean S</w:t>
      </w:r>
      <w:r w:rsidR="002D1B06">
        <w:t xml:space="preserve">ea. The area </w:t>
      </w:r>
      <w:proofErr w:type="gramStart"/>
      <w:r w:rsidR="002D1B06">
        <w:t xml:space="preserve">is </w:t>
      </w:r>
      <w:r w:rsidR="00933301">
        <w:t>characterized</w:t>
      </w:r>
      <w:proofErr w:type="gramEnd"/>
      <w:r w:rsidR="002D1B06">
        <w:t xml:space="preserve"> by a low</w:t>
      </w:r>
      <w:r w:rsidR="00933301">
        <w:t xml:space="preserve"> amount of annual</w:t>
      </w:r>
      <w:r w:rsidR="002D1B06">
        <w:t xml:space="preserve"> </w:t>
      </w:r>
      <w:r w:rsidR="00933301">
        <w:t xml:space="preserve">wave </w:t>
      </w:r>
      <w:r w:rsidR="002D1B06">
        <w:t xml:space="preserve">energy. </w:t>
      </w:r>
      <w:r w:rsidR="00F716F6">
        <w:t xml:space="preserve">The WEC system </w:t>
      </w:r>
      <w:r w:rsidR="00234E70">
        <w:t xml:space="preserve">chosen is </w:t>
      </w:r>
      <w:r w:rsidR="007565CF">
        <w:t xml:space="preserve">the </w:t>
      </w:r>
      <w:r w:rsidR="00234E70">
        <w:t xml:space="preserve">OWC and its </w:t>
      </w:r>
      <w:r w:rsidR="00F716F6">
        <w:t xml:space="preserve">geometry </w:t>
      </w:r>
      <w:r w:rsidR="007565CF">
        <w:t xml:space="preserve">has been </w:t>
      </w:r>
      <w:r w:rsidR="00F716F6">
        <w:t xml:space="preserve">tested </w:t>
      </w:r>
      <w:r w:rsidR="007565CF">
        <w:t xml:space="preserve">by means of a </w:t>
      </w:r>
      <w:proofErr w:type="gramStart"/>
      <w:r w:rsidR="007565CF">
        <w:t>small scale</w:t>
      </w:r>
      <w:proofErr w:type="gramEnd"/>
      <w:r w:rsidR="007565CF">
        <w:t xml:space="preserve"> physical model</w:t>
      </w:r>
      <w:r w:rsidR="00EB7DFB">
        <w:t>.</w:t>
      </w:r>
      <w:r w:rsidR="00F121FA">
        <w:t xml:space="preserve"> T</w:t>
      </w:r>
      <w:r w:rsidR="00F716F6">
        <w:t xml:space="preserve">he surface elevation and the pressure </w:t>
      </w:r>
      <w:r w:rsidR="00F716F6" w:rsidRPr="003616AE">
        <w:t>on the structure</w:t>
      </w:r>
      <w:r w:rsidR="00F716F6">
        <w:t xml:space="preserve"> </w:t>
      </w:r>
      <w:r w:rsidR="00356D0A">
        <w:t>have</w:t>
      </w:r>
      <w:r w:rsidR="007565CF">
        <w:t xml:space="preserve"> been </w:t>
      </w:r>
      <w:r w:rsidR="00F716F6">
        <w:t>recorder</w:t>
      </w:r>
      <w:r w:rsidR="007565CF">
        <w:t xml:space="preserve"> in such tests</w:t>
      </w:r>
      <w:r w:rsidR="00F121FA">
        <w:t xml:space="preserve"> </w:t>
      </w:r>
      <w:r w:rsidR="007565CF">
        <w:t xml:space="preserve">in order </w:t>
      </w:r>
      <w:r w:rsidR="00F121FA">
        <w:t>to evaluate</w:t>
      </w:r>
      <w:r w:rsidR="00356D0A">
        <w:t>, respectively,</w:t>
      </w:r>
      <w:r w:rsidR="00F121FA">
        <w:t xml:space="preserve"> </w:t>
      </w:r>
      <w:r w:rsidR="007565CF">
        <w:t>loadings and reflection at the front wall</w:t>
      </w:r>
      <w:r w:rsidR="00F716F6">
        <w:t xml:space="preserve">. </w:t>
      </w:r>
      <w:r w:rsidR="00C505EF" w:rsidRPr="00756FF0">
        <w:t xml:space="preserve">The </w:t>
      </w:r>
      <w:proofErr w:type="spellStart"/>
      <w:r w:rsidR="00C505EF" w:rsidRPr="00756FF0">
        <w:t>eigenperiod</w:t>
      </w:r>
      <w:proofErr w:type="spellEnd"/>
      <w:r w:rsidR="00C505EF" w:rsidRPr="00756FF0">
        <w:t xml:space="preserve"> of the </w:t>
      </w:r>
      <w:r w:rsidR="006D13BD">
        <w:t>water column inside the device</w:t>
      </w:r>
      <w:r w:rsidR="00C505EF" w:rsidRPr="00756FF0">
        <w:t xml:space="preserve"> </w:t>
      </w:r>
      <w:proofErr w:type="gramStart"/>
      <w:r w:rsidR="00756FF0" w:rsidRPr="00756FF0">
        <w:t>is</w:t>
      </w:r>
      <w:r w:rsidR="006D13BD">
        <w:t xml:space="preserve"> also</w:t>
      </w:r>
      <w:r w:rsidR="00756FF0" w:rsidRPr="00756FF0">
        <w:t xml:space="preserve"> obtained</w:t>
      </w:r>
      <w:proofErr w:type="gramEnd"/>
      <w:r w:rsidR="00C505EF">
        <w:t xml:space="preserve">. </w:t>
      </w:r>
      <w:r w:rsidR="00EB7DFB">
        <w:t xml:space="preserve">Finally, the economic </w:t>
      </w:r>
      <w:r w:rsidR="00F121FA">
        <w:t xml:space="preserve">return </w:t>
      </w:r>
      <w:proofErr w:type="gramStart"/>
      <w:r w:rsidR="00356D0A">
        <w:t>is estimated</w:t>
      </w:r>
      <w:proofErr w:type="gramEnd"/>
      <w:r w:rsidR="00F121FA">
        <w:t>.</w:t>
      </w:r>
    </w:p>
    <w:p w14:paraId="5004328F" w14:textId="11FD5EF5" w:rsidR="006D6034" w:rsidRPr="00225A8A" w:rsidRDefault="006D6034" w:rsidP="00225A8A">
      <w:pPr>
        <w:pStyle w:val="Abstract"/>
        <w:rPr>
          <w:i/>
          <w:iCs/>
        </w:rPr>
      </w:pPr>
      <w:r w:rsidRPr="00225A8A">
        <w:rPr>
          <w:i/>
          <w:iCs/>
        </w:rPr>
        <w:t xml:space="preserve">Keywords: </w:t>
      </w:r>
      <w:r w:rsidR="00D4706B" w:rsidRPr="00225A8A">
        <w:rPr>
          <w:i/>
          <w:iCs/>
        </w:rPr>
        <w:t>Wave Energy Converters,</w:t>
      </w:r>
      <w:r w:rsidR="009C7EE0" w:rsidRPr="00225A8A">
        <w:rPr>
          <w:i/>
          <w:iCs/>
        </w:rPr>
        <w:t xml:space="preserve"> </w:t>
      </w:r>
      <w:r w:rsidR="00D4706B" w:rsidRPr="00225A8A">
        <w:rPr>
          <w:i/>
          <w:iCs/>
        </w:rPr>
        <w:t>Oscillating Water Column, Feasibility study, Green Port</w:t>
      </w:r>
    </w:p>
    <w:p w14:paraId="4C1466B3" w14:textId="77777777" w:rsidR="00EB7DFB" w:rsidRDefault="00EB7DFB" w:rsidP="002455DA">
      <w:pPr>
        <w:pStyle w:val="Titolo1"/>
      </w:pPr>
      <w:r w:rsidRPr="009D60FC">
        <w:t>INTRODUCTION</w:t>
      </w:r>
    </w:p>
    <w:p w14:paraId="45B4B732" w14:textId="66127F81" w:rsidR="00BE4916" w:rsidRPr="00EA246B" w:rsidRDefault="00F121FA" w:rsidP="00C53A63">
      <w:pPr>
        <w:pStyle w:val="TextIndent"/>
      </w:pPr>
      <w:r>
        <w:t>The European interest in</w:t>
      </w:r>
      <w:r w:rsidR="00AE7964">
        <w:t xml:space="preserve"> renewable energy has the aim of</w:t>
      </w:r>
      <w:r>
        <w:t xml:space="preserve"> reduc</w:t>
      </w:r>
      <w:r w:rsidR="00AE7964">
        <w:t>ing</w:t>
      </w:r>
      <w:r>
        <w:t xml:space="preserve"> the noxious emission</w:t>
      </w:r>
      <w:r w:rsidR="0052752C">
        <w:t>s</w:t>
      </w:r>
      <w:r>
        <w:t xml:space="preserve"> for </w:t>
      </w:r>
      <w:r w:rsidR="0052752C">
        <w:t>the</w:t>
      </w:r>
      <w:r w:rsidR="00BA66ED">
        <w:t xml:space="preserve"> </w:t>
      </w:r>
      <w:r w:rsidR="0052752C">
        <w:t xml:space="preserve">human beings and for </w:t>
      </w:r>
      <w:r>
        <w:t xml:space="preserve">the environment. </w:t>
      </w:r>
      <w:r w:rsidR="007F63FE">
        <w:t>T</w:t>
      </w:r>
      <w:r w:rsidR="00B551B3">
        <w:t xml:space="preserve">he interest </w:t>
      </w:r>
      <w:r w:rsidR="00AE7964">
        <w:t>in renewable energy is increasing</w:t>
      </w:r>
      <w:r w:rsidR="00B551B3">
        <w:t xml:space="preserve"> and many solution</w:t>
      </w:r>
      <w:r w:rsidR="001B2180">
        <w:t>s</w:t>
      </w:r>
      <w:r w:rsidR="00B551B3">
        <w:t xml:space="preserve"> </w:t>
      </w:r>
      <w:proofErr w:type="gramStart"/>
      <w:r w:rsidR="00B551B3" w:rsidRPr="00EA246B">
        <w:t>are adopted</w:t>
      </w:r>
      <w:proofErr w:type="gramEnd"/>
      <w:r w:rsidR="00B551B3" w:rsidRPr="00EA246B">
        <w:t xml:space="preserve"> </w:t>
      </w:r>
      <w:r w:rsidR="006A5630">
        <w:t xml:space="preserve">all over the </w:t>
      </w:r>
      <w:r w:rsidR="00B551B3" w:rsidRPr="00EA246B">
        <w:t>world.</w:t>
      </w:r>
    </w:p>
    <w:p w14:paraId="40E4CEA8" w14:textId="4E5365C1" w:rsidR="00094156" w:rsidRDefault="00B551B3" w:rsidP="00C53A63">
      <w:pPr>
        <w:pStyle w:val="TextIndent"/>
      </w:pPr>
      <w:r w:rsidRPr="00EA246B">
        <w:t xml:space="preserve">In particular, the interest in wave energy associated </w:t>
      </w:r>
      <w:r w:rsidR="00A54B47">
        <w:t xml:space="preserve">with </w:t>
      </w:r>
      <w:r w:rsidRPr="00EA246B">
        <w:t xml:space="preserve">the motion of the waves is </w:t>
      </w:r>
      <w:r w:rsidR="00A54B47" w:rsidRPr="00EA246B">
        <w:t>growi</w:t>
      </w:r>
      <w:r w:rsidR="00A54B47">
        <w:t>ng</w:t>
      </w:r>
      <w:r w:rsidRPr="00EA246B">
        <w:t xml:space="preserve"> in </w:t>
      </w:r>
      <w:r w:rsidR="005D5477" w:rsidRPr="00EA246B">
        <w:t>the last ye</w:t>
      </w:r>
      <w:r w:rsidRPr="00EA246B">
        <w:t>ars</w:t>
      </w:r>
      <w:r w:rsidR="00094156">
        <w:t xml:space="preserve"> </w:t>
      </w:r>
      <w:r w:rsidR="00AE7964">
        <w:t>(</w:t>
      </w:r>
      <w:r w:rsidR="00094156" w:rsidRPr="00EA246B">
        <w:t>Clement et al. 2002)</w:t>
      </w:r>
      <w:r w:rsidRPr="00EA246B">
        <w:t xml:space="preserve">. </w:t>
      </w:r>
    </w:p>
    <w:p w14:paraId="3010F800" w14:textId="364EFE4C" w:rsidR="00682DCD" w:rsidRPr="00EA246B" w:rsidRDefault="00B551B3" w:rsidP="00C53A63">
      <w:pPr>
        <w:pStyle w:val="TextIndent"/>
      </w:pPr>
      <w:r w:rsidRPr="00EA246B">
        <w:t xml:space="preserve">The </w:t>
      </w:r>
      <w:proofErr w:type="gramStart"/>
      <w:r w:rsidR="00094156">
        <w:t xml:space="preserve">wave </w:t>
      </w:r>
      <w:r w:rsidRPr="00EA246B">
        <w:t xml:space="preserve">energy is produced </w:t>
      </w:r>
      <w:r w:rsidR="00094156">
        <w:t>by</w:t>
      </w:r>
      <w:r w:rsidRPr="00EA246B">
        <w:t xml:space="preserve"> the </w:t>
      </w:r>
      <w:r w:rsidR="001B2180">
        <w:t>e</w:t>
      </w:r>
      <w:r w:rsidR="001B2180" w:rsidRPr="00EA246B">
        <w:t xml:space="preserve">nergy </w:t>
      </w:r>
      <w:r w:rsidRPr="00EA246B">
        <w:t xml:space="preserve">transfer </w:t>
      </w:r>
      <w:r w:rsidR="00094156">
        <w:t xml:space="preserve">of the </w:t>
      </w:r>
      <w:r w:rsidRPr="00EA246B">
        <w:t xml:space="preserve">wind </w:t>
      </w:r>
      <w:r w:rsidR="00094156">
        <w:t>to</w:t>
      </w:r>
      <w:r w:rsidR="00094156" w:rsidRPr="00EA246B">
        <w:t xml:space="preserve"> </w:t>
      </w:r>
      <w:r w:rsidRPr="00EA246B">
        <w:t>the sea surface</w:t>
      </w:r>
      <w:proofErr w:type="gramEnd"/>
      <w:r w:rsidRPr="00EA246B">
        <w:t xml:space="preserve">. </w:t>
      </w:r>
      <w:r w:rsidR="00194F7B" w:rsidRPr="00EA246B">
        <w:t xml:space="preserve">The </w:t>
      </w:r>
      <w:r w:rsidR="00094156">
        <w:t>weak</w:t>
      </w:r>
      <w:r w:rsidR="00094156" w:rsidRPr="00EA246B">
        <w:t xml:space="preserve"> </w:t>
      </w:r>
      <w:r w:rsidR="00194F7B" w:rsidRPr="00EA246B">
        <w:t>point of this</w:t>
      </w:r>
      <w:r w:rsidR="00094156">
        <w:t xml:space="preserve"> </w:t>
      </w:r>
      <w:r w:rsidR="00094156" w:rsidRPr="00EA246B">
        <w:t>form</w:t>
      </w:r>
      <w:r w:rsidR="00094156">
        <w:t xml:space="preserve"> of</w:t>
      </w:r>
      <w:r w:rsidR="00194F7B" w:rsidRPr="00EA246B">
        <w:t xml:space="preserve"> </w:t>
      </w:r>
      <w:r w:rsidR="003E3E85" w:rsidRPr="00EA246B">
        <w:t xml:space="preserve">energy is </w:t>
      </w:r>
      <w:r w:rsidR="00094156">
        <w:t>its</w:t>
      </w:r>
      <w:r w:rsidR="00094156" w:rsidRPr="00EA246B">
        <w:t xml:space="preserve"> </w:t>
      </w:r>
      <w:r w:rsidR="00094156">
        <w:t>irregular</w:t>
      </w:r>
      <w:r w:rsidR="003E3E85" w:rsidRPr="00EA246B">
        <w:t xml:space="preserve"> distribut</w:t>
      </w:r>
      <w:r w:rsidR="00194F7B" w:rsidRPr="00EA246B">
        <w:t xml:space="preserve">ion </w:t>
      </w:r>
      <w:r w:rsidR="003E3E85" w:rsidRPr="00EA246B">
        <w:t>in the globe</w:t>
      </w:r>
      <w:r w:rsidR="00433505" w:rsidRPr="00EA246B">
        <w:t xml:space="preserve"> (</w:t>
      </w:r>
      <w:proofErr w:type="spellStart"/>
      <w:r w:rsidR="003E3E85" w:rsidRPr="00EA246B">
        <w:t>Mork</w:t>
      </w:r>
      <w:proofErr w:type="spellEnd"/>
      <w:r w:rsidR="003E3E85" w:rsidRPr="00EA246B">
        <w:t xml:space="preserve"> et al.</w:t>
      </w:r>
      <w:r w:rsidR="00433505" w:rsidRPr="00EA246B">
        <w:t xml:space="preserve"> </w:t>
      </w:r>
      <w:r w:rsidR="003E3E85" w:rsidRPr="00EA246B">
        <w:t>2010</w:t>
      </w:r>
      <w:r w:rsidR="00433505" w:rsidRPr="00EA246B">
        <w:t>)</w:t>
      </w:r>
      <w:r w:rsidR="00194F7B" w:rsidRPr="00EA246B">
        <w:t xml:space="preserve">. In </w:t>
      </w:r>
      <w:r w:rsidR="003E3E85" w:rsidRPr="00EA246B">
        <w:t>close sea</w:t>
      </w:r>
      <w:r w:rsidR="00D3108B">
        <w:t>s</w:t>
      </w:r>
      <w:r w:rsidR="00194F7B" w:rsidRPr="00EA246B">
        <w:t xml:space="preserve">, the </w:t>
      </w:r>
      <w:r w:rsidR="00D3108B">
        <w:t xml:space="preserve">wave </w:t>
      </w:r>
      <w:r w:rsidR="00194F7B" w:rsidRPr="00EA246B">
        <w:t>energy</w:t>
      </w:r>
      <w:r w:rsidR="003E3E85" w:rsidRPr="00EA246B">
        <w:t xml:space="preserve"> </w:t>
      </w:r>
      <w:proofErr w:type="gramStart"/>
      <w:r w:rsidR="00194F7B" w:rsidRPr="00EA246B">
        <w:t>is</w:t>
      </w:r>
      <w:r w:rsidR="003E3E85" w:rsidRPr="00EA246B">
        <w:t xml:space="preserve"> scarcely used</w:t>
      </w:r>
      <w:proofErr w:type="gramEnd"/>
      <w:r w:rsidR="003E3E85" w:rsidRPr="00EA246B">
        <w:t xml:space="preserve"> for exploitation</w:t>
      </w:r>
      <w:r w:rsidR="00D3108B">
        <w:t xml:space="preserve"> since</w:t>
      </w:r>
      <w:r w:rsidR="003E3E85" w:rsidRPr="00EA246B">
        <w:t xml:space="preserve"> the </w:t>
      </w:r>
      <w:r w:rsidR="00AE7964">
        <w:t xml:space="preserve">amount of </w:t>
      </w:r>
      <w:r w:rsidR="003E3E85" w:rsidRPr="00EA246B">
        <w:t xml:space="preserve">available energy is very low. The annual wave energy in Mediterranean sea is </w:t>
      </w:r>
      <w:r w:rsidR="004D3A4E" w:rsidRPr="00EA246B">
        <w:t>between</w:t>
      </w:r>
      <w:r w:rsidR="003E3E85" w:rsidRPr="00EA246B">
        <w:t xml:space="preserve"> </w:t>
      </w:r>
      <w:r w:rsidR="00682DCD" w:rsidRPr="00EA246B">
        <w:t>2</w:t>
      </w:r>
      <w:r w:rsidR="003E3E85" w:rsidRPr="00EA246B">
        <w:t xml:space="preserve"> and 1</w:t>
      </w:r>
      <w:r w:rsidR="00682DCD" w:rsidRPr="00EA246B">
        <w:t>2</w:t>
      </w:r>
      <w:r w:rsidR="00F55A09" w:rsidRPr="00EA246B">
        <w:t xml:space="preserve"> </w:t>
      </w:r>
      <w:r w:rsidR="003E3E85" w:rsidRPr="00EA246B">
        <w:t xml:space="preserve">kW/m </w:t>
      </w:r>
      <w:r w:rsidR="00682DCD" w:rsidRPr="00EA246B">
        <w:t>(</w:t>
      </w:r>
      <w:r w:rsidR="00BE30D8">
        <w:t xml:space="preserve">Arena et al 2015, </w:t>
      </w:r>
      <w:proofErr w:type="spellStart"/>
      <w:r w:rsidR="003E3E85" w:rsidRPr="00EA246B">
        <w:t>Monteforte</w:t>
      </w:r>
      <w:proofErr w:type="spellEnd"/>
      <w:r w:rsidR="003E3E85" w:rsidRPr="00EA246B">
        <w:t xml:space="preserve"> et al. 2015 </w:t>
      </w:r>
      <w:r w:rsidR="00E01A8F" w:rsidRPr="00EA246B">
        <w:t xml:space="preserve">and </w:t>
      </w:r>
      <w:proofErr w:type="spellStart"/>
      <w:r w:rsidR="00682DCD" w:rsidRPr="00EA246B">
        <w:t>Vicinanza</w:t>
      </w:r>
      <w:proofErr w:type="spellEnd"/>
      <w:r w:rsidR="00682DCD" w:rsidRPr="00EA246B">
        <w:t xml:space="preserve"> et al. </w:t>
      </w:r>
      <w:r w:rsidR="003E3E85" w:rsidRPr="00EA246B">
        <w:t>2011</w:t>
      </w:r>
      <w:r w:rsidR="00E01A8F" w:rsidRPr="00EA246B">
        <w:t>)</w:t>
      </w:r>
      <w:r w:rsidR="004D3A4E" w:rsidRPr="00EA246B">
        <w:t>,</w:t>
      </w:r>
      <w:r w:rsidR="00682DCD" w:rsidRPr="00EA246B">
        <w:t xml:space="preserve"> with a</w:t>
      </w:r>
      <w:r w:rsidR="003E3E85" w:rsidRPr="00EA246B">
        <w:t xml:space="preserve"> most energetic areas </w:t>
      </w:r>
      <w:r w:rsidR="008106C1">
        <w:t>along</w:t>
      </w:r>
      <w:r w:rsidR="008106C1" w:rsidRPr="00EA246B">
        <w:t xml:space="preserve"> </w:t>
      </w:r>
      <w:r w:rsidR="003E3E85" w:rsidRPr="00EA246B">
        <w:t>the western coast of Sardinia</w:t>
      </w:r>
      <w:r w:rsidR="00234E70">
        <w:t xml:space="preserve"> (</w:t>
      </w:r>
      <w:proofErr w:type="spellStart"/>
      <w:r w:rsidR="00234E70">
        <w:t>Buccino</w:t>
      </w:r>
      <w:proofErr w:type="spellEnd"/>
      <w:r w:rsidR="00234E70">
        <w:t xml:space="preserve"> et al.</w:t>
      </w:r>
      <w:r w:rsidR="00D86D9E">
        <w:t xml:space="preserve"> 2015</w:t>
      </w:r>
      <w:r w:rsidR="00682DCD" w:rsidRPr="00EA246B">
        <w:t>).</w:t>
      </w:r>
    </w:p>
    <w:p w14:paraId="24392E1D" w14:textId="672555DC" w:rsidR="003E3E85" w:rsidRPr="00EA246B" w:rsidRDefault="003E3E85" w:rsidP="00C53A63">
      <w:pPr>
        <w:pStyle w:val="TextIndent"/>
      </w:pPr>
      <w:r w:rsidRPr="00EA246B">
        <w:t xml:space="preserve">The present study focuses the attention on the Sicilian coast (Italy). The energy around the coast of Sicily has been studied in deep </w:t>
      </w:r>
      <w:r w:rsidR="004D3A4E" w:rsidRPr="00EA246B">
        <w:t>by</w:t>
      </w:r>
      <w:r w:rsidRPr="00EA246B">
        <w:t xml:space="preserve"> </w:t>
      </w:r>
      <w:proofErr w:type="spellStart"/>
      <w:r w:rsidRPr="00EA246B">
        <w:t>Iuppa</w:t>
      </w:r>
      <w:proofErr w:type="spellEnd"/>
      <w:r w:rsidRPr="00EA246B">
        <w:t xml:space="preserve"> et al. (2015</w:t>
      </w:r>
      <w:r w:rsidR="00FB1E79">
        <w:t>,</w:t>
      </w:r>
      <w:r w:rsidR="00665D97">
        <w:t xml:space="preserve"> </w:t>
      </w:r>
      <w:r w:rsidR="008106C1">
        <w:t>a</w:t>
      </w:r>
      <w:r w:rsidRPr="00EA246B">
        <w:t>)</w:t>
      </w:r>
      <w:r w:rsidR="004D3A4E" w:rsidRPr="00EA246B">
        <w:t xml:space="preserve">, </w:t>
      </w:r>
      <w:r w:rsidRPr="00EA246B">
        <w:t>by mea</w:t>
      </w:r>
      <w:r w:rsidR="00234E70">
        <w:t>ns of a third-generation model.</w:t>
      </w:r>
      <w:r w:rsidR="001B2180">
        <w:t xml:space="preserve"> </w:t>
      </w:r>
      <w:r w:rsidR="0054321D" w:rsidRPr="00EA246B">
        <w:t>The most energetic areas are</w:t>
      </w:r>
      <w:r w:rsidRPr="00EA246B">
        <w:t xml:space="preserve"> located in western side of Sicily and in the Strait of Sicily.</w:t>
      </w:r>
    </w:p>
    <w:p w14:paraId="40AAE05B" w14:textId="1E5BC412" w:rsidR="003E3E85" w:rsidRPr="00EA246B" w:rsidRDefault="003E3E85" w:rsidP="00C53A63">
      <w:pPr>
        <w:pStyle w:val="TextIndent"/>
      </w:pPr>
      <w:r w:rsidRPr="00EA246B">
        <w:t xml:space="preserve">For </w:t>
      </w:r>
      <w:proofErr w:type="spellStart"/>
      <w:r w:rsidRPr="00EA246B">
        <w:t>Iuppa</w:t>
      </w:r>
      <w:proofErr w:type="spellEnd"/>
      <w:r w:rsidRPr="00EA246B">
        <w:t xml:space="preserve"> et al. (2015</w:t>
      </w:r>
      <w:r w:rsidR="008106C1">
        <w:t>,</w:t>
      </w:r>
      <w:r w:rsidR="00665D97">
        <w:t xml:space="preserve"> </w:t>
      </w:r>
      <w:r w:rsidR="008106C1">
        <w:t>b</w:t>
      </w:r>
      <w:r w:rsidRPr="00EA246B">
        <w:t>), the offshore values of the energy flux are close to 8</w:t>
      </w:r>
      <w:r w:rsidR="00F55A09" w:rsidRPr="00EA246B">
        <w:t xml:space="preserve"> </w:t>
      </w:r>
      <w:r w:rsidRPr="00EA246B">
        <w:t>kW/m on the western side, such values decrease in the Strait of Sicily to 4</w:t>
      </w:r>
      <w:r w:rsidR="001B2180">
        <w:t xml:space="preserve"> </w:t>
      </w:r>
      <w:r w:rsidRPr="00EA246B">
        <w:t>–</w:t>
      </w:r>
      <w:r w:rsidR="001B2180">
        <w:t xml:space="preserve"> </w:t>
      </w:r>
      <w:r w:rsidRPr="00EA246B">
        <w:t>6</w:t>
      </w:r>
      <w:r w:rsidR="00F55A09" w:rsidRPr="00EA246B">
        <w:t xml:space="preserve"> </w:t>
      </w:r>
      <w:r w:rsidRPr="00EA246B">
        <w:t>kW/m</w:t>
      </w:r>
      <w:r w:rsidR="004D3A4E" w:rsidRPr="00EA246B">
        <w:t>. I</w:t>
      </w:r>
      <w:r w:rsidRPr="00EA246B">
        <w:t>nstead</w:t>
      </w:r>
      <w:r w:rsidR="004D3A4E" w:rsidRPr="00EA246B">
        <w:t>,</w:t>
      </w:r>
      <w:r w:rsidRPr="00EA246B">
        <w:t xml:space="preserve"> the minimum </w:t>
      </w:r>
      <w:r w:rsidR="004D3A4E" w:rsidRPr="00EA246B">
        <w:t xml:space="preserve">values of the energy flux </w:t>
      </w:r>
      <w:proofErr w:type="gramStart"/>
      <w:r w:rsidRPr="00EA246B">
        <w:t>is reached</w:t>
      </w:r>
      <w:proofErr w:type="gramEnd"/>
      <w:r w:rsidRPr="00EA246B">
        <w:t xml:space="preserve"> in the north and east sides of Sicily</w:t>
      </w:r>
      <w:r w:rsidR="00221EB5">
        <w:t>,</w:t>
      </w:r>
      <w:r w:rsidRPr="00EA246B">
        <w:t xml:space="preserve"> with</w:t>
      </w:r>
      <w:r w:rsidR="00221EB5">
        <w:t xml:space="preserve"> values of</w:t>
      </w:r>
      <w:r w:rsidR="001B2180">
        <w:t xml:space="preserve"> </w:t>
      </w:r>
      <w:r w:rsidRPr="00EA246B">
        <w:t>2</w:t>
      </w:r>
      <w:r w:rsidR="001B2180">
        <w:t xml:space="preserve"> </w:t>
      </w:r>
      <w:r w:rsidRPr="00EA246B">
        <w:t>–</w:t>
      </w:r>
      <w:r w:rsidR="001B2180">
        <w:t xml:space="preserve"> </w:t>
      </w:r>
      <w:r w:rsidRPr="00EA246B">
        <w:t>3</w:t>
      </w:r>
      <w:r w:rsidR="00F55A09" w:rsidRPr="00EA246B">
        <w:t xml:space="preserve"> </w:t>
      </w:r>
      <w:r w:rsidRPr="00EA246B">
        <w:t>kW/m.</w:t>
      </w:r>
    </w:p>
    <w:p w14:paraId="766DEA62" w14:textId="6B0D2094" w:rsidR="004D3A4E" w:rsidRPr="00EA246B" w:rsidRDefault="004D3A4E" w:rsidP="00C53A63">
      <w:pPr>
        <w:pStyle w:val="TextIndent"/>
      </w:pPr>
      <w:proofErr w:type="gramStart"/>
      <w:r w:rsidRPr="00EA246B">
        <w:t>Consequently</w:t>
      </w:r>
      <w:proofErr w:type="gramEnd"/>
      <w:r w:rsidRPr="00EA246B">
        <w:t xml:space="preserve"> </w:t>
      </w:r>
      <w:r w:rsidR="0054321D" w:rsidRPr="00EA246B">
        <w:t>with</w:t>
      </w:r>
      <w:r w:rsidRPr="00EA246B">
        <w:t xml:space="preserve"> the increasing interest in wave energy, the study of Wave Energy Converters (WEC) system has increased.</w:t>
      </w:r>
      <w:r w:rsidR="00234E70">
        <w:t xml:space="preserve"> </w:t>
      </w:r>
      <w:r w:rsidRPr="00EA246B">
        <w:t>The WECs are the system used for the conversion of wave energy in electrical energy. The</w:t>
      </w:r>
      <w:r w:rsidR="00F23A09">
        <w:t>re</w:t>
      </w:r>
      <w:r w:rsidRPr="00EA246B">
        <w:t xml:space="preserve"> are more than 1000</w:t>
      </w:r>
      <w:r w:rsidR="00234E70">
        <w:t xml:space="preserve"> devices (</w:t>
      </w:r>
      <w:proofErr w:type="spellStart"/>
      <w:r w:rsidR="00234E70">
        <w:t>Buccino</w:t>
      </w:r>
      <w:proofErr w:type="spellEnd"/>
      <w:r w:rsidR="00234E70">
        <w:t xml:space="preserve"> et al.</w:t>
      </w:r>
      <w:r w:rsidRPr="00EA246B">
        <w:t xml:space="preserve"> 2015), each of them having different working principle. Moreover, many WEC systems </w:t>
      </w:r>
      <w:proofErr w:type="gramStart"/>
      <w:r w:rsidRPr="00EA246B">
        <w:t>can be installed</w:t>
      </w:r>
      <w:proofErr w:type="gramEnd"/>
      <w:r w:rsidRPr="00EA246B">
        <w:t xml:space="preserve"> in harbors</w:t>
      </w:r>
      <w:r w:rsidR="00234E70">
        <w:t xml:space="preserve">, in vertical </w:t>
      </w:r>
      <w:r w:rsidR="00F23A09">
        <w:t xml:space="preserve">or </w:t>
      </w:r>
      <w:r w:rsidRPr="00EA246B">
        <w:t>in rubble mound</w:t>
      </w:r>
      <w:r w:rsidR="00234E70">
        <w:t xml:space="preserve"> breakwater</w:t>
      </w:r>
      <w:r w:rsidRPr="00EA246B">
        <w:t>.</w:t>
      </w:r>
    </w:p>
    <w:p w14:paraId="71C59DF2" w14:textId="79C21001" w:rsidR="003E3E85" w:rsidRPr="00E01A8F" w:rsidRDefault="003E3E85" w:rsidP="00C53A63">
      <w:pPr>
        <w:pStyle w:val="TextIndent"/>
      </w:pPr>
      <w:r w:rsidRPr="00EA246B">
        <w:t xml:space="preserve">In this work, the WEC system </w:t>
      </w:r>
      <w:proofErr w:type="gramStart"/>
      <w:r w:rsidRPr="00EA246B">
        <w:t xml:space="preserve">chosen to </w:t>
      </w:r>
      <w:r w:rsidR="00A02EF5">
        <w:t xml:space="preserve">be </w:t>
      </w:r>
      <w:r w:rsidRPr="00EA246B">
        <w:t>install</w:t>
      </w:r>
      <w:r w:rsidR="00A02EF5">
        <w:t>ed</w:t>
      </w:r>
      <w:proofErr w:type="gramEnd"/>
      <w:r w:rsidRPr="00EA246B">
        <w:t xml:space="preserve"> in the site of interest is the OWC, </w:t>
      </w:r>
      <w:r w:rsidR="003A7C06">
        <w:t>below</w:t>
      </w:r>
      <w:r w:rsidR="003A7C06" w:rsidRPr="00EA246B">
        <w:t xml:space="preserve"> </w:t>
      </w:r>
      <w:r w:rsidRPr="00EA246B">
        <w:t>describe</w:t>
      </w:r>
      <w:r w:rsidR="008529BF">
        <w:t>d</w:t>
      </w:r>
      <w:r w:rsidRPr="00EA246B">
        <w:t xml:space="preserve"> in detail. Few prototypes of OWC </w:t>
      </w:r>
      <w:proofErr w:type="gramStart"/>
      <w:r w:rsidRPr="00EA246B">
        <w:t>were installed</w:t>
      </w:r>
      <w:proofErr w:type="gramEnd"/>
      <w:r w:rsidRPr="00EA246B">
        <w:t xml:space="preserve"> in Europe and the most important </w:t>
      </w:r>
      <w:r w:rsidR="000515B2">
        <w:t>was</w:t>
      </w:r>
      <w:r w:rsidR="000515B2" w:rsidRPr="00EA246B">
        <w:t xml:space="preserve"> </w:t>
      </w:r>
      <w:r w:rsidRPr="00EA246B">
        <w:t xml:space="preserve">located </w:t>
      </w:r>
      <w:r w:rsidR="000515B2">
        <w:t>in</w:t>
      </w:r>
      <w:r w:rsidR="000515B2" w:rsidRPr="00EA246B">
        <w:t xml:space="preserve"> </w:t>
      </w:r>
      <w:proofErr w:type="spellStart"/>
      <w:r w:rsidRPr="00EA246B">
        <w:t>Mutriku</w:t>
      </w:r>
      <w:proofErr w:type="spellEnd"/>
      <w:r w:rsidRPr="00EA246B">
        <w:t xml:space="preserve">, </w:t>
      </w:r>
      <w:r w:rsidR="00291234" w:rsidRPr="00EA246B">
        <w:t xml:space="preserve">Spain (Torre </w:t>
      </w:r>
      <w:proofErr w:type="spellStart"/>
      <w:r w:rsidR="00291234" w:rsidRPr="00EA246B">
        <w:t>Enciso</w:t>
      </w:r>
      <w:proofErr w:type="spellEnd"/>
      <w:r w:rsidR="00291234" w:rsidRPr="00EA246B">
        <w:t xml:space="preserve"> et al. 2009;</w:t>
      </w:r>
      <w:r w:rsidRPr="00EA246B">
        <w:t xml:space="preserve"> Torre </w:t>
      </w:r>
      <w:proofErr w:type="spellStart"/>
      <w:r w:rsidRPr="00EA246B">
        <w:t>Enciso</w:t>
      </w:r>
      <w:proofErr w:type="spellEnd"/>
      <w:r w:rsidRPr="00EA246B">
        <w:t xml:space="preserve"> et al. 2010</w:t>
      </w:r>
      <w:r w:rsidR="00291234" w:rsidRPr="00EA246B">
        <w:t>;</w:t>
      </w:r>
      <w:r w:rsidRPr="00EA246B">
        <w:t xml:space="preserve"> Torre </w:t>
      </w:r>
      <w:proofErr w:type="spellStart"/>
      <w:r w:rsidRPr="00EA246B">
        <w:t>Enciso</w:t>
      </w:r>
      <w:proofErr w:type="spellEnd"/>
      <w:r w:rsidRPr="00EA246B">
        <w:t xml:space="preserve"> et al. 2012). </w:t>
      </w:r>
      <w:r w:rsidR="000515B2">
        <w:t>Such a</w:t>
      </w:r>
      <w:r w:rsidR="000515B2" w:rsidRPr="00EA246B">
        <w:t xml:space="preserve"> </w:t>
      </w:r>
      <w:r w:rsidRPr="00EA246B">
        <w:t xml:space="preserve">device </w:t>
      </w:r>
      <w:r w:rsidR="000515B2">
        <w:t>was</w:t>
      </w:r>
      <w:r w:rsidR="000515B2" w:rsidRPr="00EA246B">
        <w:t xml:space="preserve"> </w:t>
      </w:r>
      <w:r w:rsidRPr="00EA246B">
        <w:t>located inside a vertical breakwater for al length of about 100</w:t>
      </w:r>
      <w:r w:rsidR="00017C70" w:rsidRPr="00EA246B">
        <w:t xml:space="preserve"> </w:t>
      </w:r>
      <w:r w:rsidRPr="00EA246B">
        <w:t xml:space="preserve">m; </w:t>
      </w:r>
      <w:proofErr w:type="gramStart"/>
      <w:r w:rsidRPr="00EA246B">
        <w:t xml:space="preserve">it </w:t>
      </w:r>
      <w:r w:rsidR="000515B2">
        <w:t>was</w:t>
      </w:r>
      <w:r w:rsidR="000515B2" w:rsidRPr="00EA246B">
        <w:t xml:space="preserve"> </w:t>
      </w:r>
      <w:r w:rsidRPr="00EA246B">
        <w:t>formed by 16 OWC caissons, arranged to a curvature of 220</w:t>
      </w:r>
      <w:r w:rsidR="00017C70" w:rsidRPr="00EA246B">
        <w:t xml:space="preserve"> </w:t>
      </w:r>
      <w:r w:rsidRPr="00EA246B">
        <w:t>m</w:t>
      </w:r>
      <w:proofErr w:type="gramEnd"/>
      <w:r w:rsidRPr="00EA246B">
        <w:t xml:space="preserve">. The caissons </w:t>
      </w:r>
      <w:r w:rsidR="000515B2" w:rsidRPr="00EA246B">
        <w:t>ha</w:t>
      </w:r>
      <w:r w:rsidR="000515B2">
        <w:t>d</w:t>
      </w:r>
      <w:r w:rsidR="000515B2" w:rsidRPr="00EA246B">
        <w:t xml:space="preserve"> </w:t>
      </w:r>
      <w:r w:rsidRPr="00EA246B">
        <w:t>trapezoidal shape of about 6</w:t>
      </w:r>
      <w:r w:rsidR="001B2180">
        <w:t xml:space="preserve"> </w:t>
      </w:r>
      <w:r w:rsidRPr="00EA246B">
        <w:t>x</w:t>
      </w:r>
      <w:r w:rsidR="001B2180">
        <w:t xml:space="preserve"> </w:t>
      </w:r>
      <w:r w:rsidRPr="00EA246B">
        <w:t>12</w:t>
      </w:r>
      <w:r w:rsidR="00017C70" w:rsidRPr="00EA246B">
        <w:t xml:space="preserve"> </w:t>
      </w:r>
      <w:r w:rsidRPr="00EA246B">
        <w:t>m and 16 turbo-generators were install</w:t>
      </w:r>
      <w:r w:rsidRPr="00017C70">
        <w:t xml:space="preserve"> inside the chambers. </w:t>
      </w:r>
      <w:r w:rsidR="000515B2">
        <w:t xml:space="preserve">The </w:t>
      </w:r>
      <w:r w:rsidR="000835D6">
        <w:t>expected</w:t>
      </w:r>
      <w:r w:rsidR="0054321D">
        <w:t xml:space="preserve"> </w:t>
      </w:r>
      <w:r w:rsidR="000835D6">
        <w:t xml:space="preserve">production of electric </w:t>
      </w:r>
      <w:r w:rsidR="0054321D">
        <w:t>e</w:t>
      </w:r>
      <w:r w:rsidRPr="00291234">
        <w:t xml:space="preserve">nergy was </w:t>
      </w:r>
      <w:r w:rsidR="001B2180">
        <w:br/>
      </w:r>
      <w:r w:rsidRPr="00291234">
        <w:t>600</w:t>
      </w:r>
      <w:r w:rsidR="00291234" w:rsidRPr="00291234">
        <w:t xml:space="preserve"> </w:t>
      </w:r>
      <w:proofErr w:type="spellStart"/>
      <w:r w:rsidR="0054321D">
        <w:t>MWh</w:t>
      </w:r>
      <w:proofErr w:type="spellEnd"/>
      <w:r w:rsidR="0054321D">
        <w:t>/year</w:t>
      </w:r>
      <w:r w:rsidRPr="00291234">
        <w:t xml:space="preserve">. </w:t>
      </w:r>
      <w:r w:rsidRPr="00E01A8F">
        <w:t xml:space="preserve">The system now does not </w:t>
      </w:r>
      <w:r w:rsidR="000835D6">
        <w:t>convert</w:t>
      </w:r>
      <w:r w:rsidR="000835D6" w:rsidRPr="00E01A8F">
        <w:t xml:space="preserve"> </w:t>
      </w:r>
      <w:r w:rsidRPr="00E01A8F">
        <w:t>energy</w:t>
      </w:r>
      <w:r w:rsidR="000515B2">
        <w:t xml:space="preserve"> anymore,</w:t>
      </w:r>
      <w:r w:rsidRPr="00E01A8F">
        <w:t xml:space="preserve"> since the structure was damage by a violent storm.</w:t>
      </w:r>
    </w:p>
    <w:p w14:paraId="45493FEE" w14:textId="31E4289D" w:rsidR="003E3E85" w:rsidRPr="00291234" w:rsidRDefault="003E3E85" w:rsidP="00C53A63">
      <w:pPr>
        <w:pStyle w:val="TextIndent"/>
      </w:pPr>
      <w:r w:rsidRPr="00291234">
        <w:t xml:space="preserve">The aim of this work is </w:t>
      </w:r>
      <w:r w:rsidR="00C90583">
        <w:t xml:space="preserve">to carry out </w:t>
      </w:r>
      <w:r w:rsidR="00291234">
        <w:t>the feasibility study of</w:t>
      </w:r>
      <w:r w:rsidRPr="00291234">
        <w:t xml:space="preserve"> the installation of </w:t>
      </w:r>
      <w:r w:rsidR="00C90583">
        <w:t>a</w:t>
      </w:r>
      <w:r w:rsidR="00C90583" w:rsidRPr="00291234">
        <w:t xml:space="preserve"> </w:t>
      </w:r>
      <w:r w:rsidRPr="00291234">
        <w:t>WE</w:t>
      </w:r>
      <w:r w:rsidR="00506DE1">
        <w:t>C system in a low energy area</w:t>
      </w:r>
      <w:r w:rsidRPr="00291234">
        <w:t>. The</w:t>
      </w:r>
      <w:r w:rsidR="0054321D">
        <w:t xml:space="preserve"> </w:t>
      </w:r>
      <w:r w:rsidR="00FA3A3D">
        <w:t xml:space="preserve">optimized </w:t>
      </w:r>
      <w:r w:rsidR="0054321D">
        <w:t>geometric configuration of the</w:t>
      </w:r>
      <w:r w:rsidR="00291234" w:rsidRPr="00291234">
        <w:t xml:space="preserve"> </w:t>
      </w:r>
      <w:r w:rsidR="00FA3A3D">
        <w:t xml:space="preserve">device </w:t>
      </w:r>
      <w:proofErr w:type="gramStart"/>
      <w:r w:rsidR="00FA3A3D">
        <w:t>is</w:t>
      </w:r>
      <w:r w:rsidR="00291234" w:rsidRPr="00291234">
        <w:t xml:space="preserve"> </w:t>
      </w:r>
      <w:r w:rsidR="0054321D">
        <w:t>carried out</w:t>
      </w:r>
      <w:proofErr w:type="gramEnd"/>
      <w:r w:rsidR="0054321D">
        <w:t xml:space="preserve"> </w:t>
      </w:r>
      <w:r w:rsidR="00FA3A3D">
        <w:t xml:space="preserve">by means of </w:t>
      </w:r>
      <w:r w:rsidR="0054321D">
        <w:t xml:space="preserve">physical </w:t>
      </w:r>
      <w:r w:rsidR="00FA3A3D">
        <w:t xml:space="preserve">model </w:t>
      </w:r>
      <w:r w:rsidR="0054321D">
        <w:t>t</w:t>
      </w:r>
      <w:r w:rsidR="00291234" w:rsidRPr="00291234">
        <w:t>est</w:t>
      </w:r>
      <w:r w:rsidR="0054321D">
        <w:t>s</w:t>
      </w:r>
      <w:r w:rsidRPr="00291234">
        <w:t xml:space="preserve">. </w:t>
      </w:r>
      <w:r w:rsidR="00E07E26">
        <w:t>T</w:t>
      </w:r>
      <w:r w:rsidR="00291234" w:rsidRPr="00291234">
        <w:t xml:space="preserve">he structural and economic feasibility is </w:t>
      </w:r>
      <w:r w:rsidR="005575DC">
        <w:t>performed</w:t>
      </w:r>
      <w:r w:rsidR="00E07E26">
        <w:t xml:space="preserve"> </w:t>
      </w:r>
      <w:proofErr w:type="gramStart"/>
      <w:r w:rsidR="00E07E26">
        <w:t>on the basis of</w:t>
      </w:r>
      <w:proofErr w:type="gramEnd"/>
      <w:r w:rsidR="00E07E26">
        <w:t xml:space="preserve"> such information</w:t>
      </w:r>
      <w:r w:rsidR="00291234" w:rsidRPr="00291234">
        <w:t>.</w:t>
      </w:r>
      <w:r w:rsidR="00E07E26">
        <w:t xml:space="preserve"> </w:t>
      </w:r>
      <w:proofErr w:type="gramStart"/>
      <w:r w:rsidR="00E07E26">
        <w:t>F</w:t>
      </w:r>
      <w:r w:rsidR="00C140D8">
        <w:t>inally</w:t>
      </w:r>
      <w:proofErr w:type="gramEnd"/>
      <w:r w:rsidR="00C140D8">
        <w:t xml:space="preserve"> the results are discussed in the conclusions</w:t>
      </w:r>
      <w:r w:rsidR="001B2180">
        <w:t>.</w:t>
      </w:r>
    </w:p>
    <w:p w14:paraId="26266069" w14:textId="3E0365C3" w:rsidR="003E3E85" w:rsidRDefault="002758D7" w:rsidP="002455DA">
      <w:pPr>
        <w:pStyle w:val="Titolo1"/>
      </w:pPr>
      <w:r>
        <w:t xml:space="preserve">PELIMINARY ANALYSIS </w:t>
      </w:r>
      <w:r w:rsidR="00435259">
        <w:t xml:space="preserve">OF </w:t>
      </w:r>
      <w:r>
        <w:t xml:space="preserve">WEC </w:t>
      </w:r>
      <w:r w:rsidR="00E17D17">
        <w:t>SYSTEM</w:t>
      </w:r>
      <w:r w:rsidR="00435259">
        <w:t>S</w:t>
      </w:r>
      <w:r w:rsidR="00E17D17">
        <w:t xml:space="preserve"> FOR </w:t>
      </w:r>
      <w:r w:rsidR="00435259">
        <w:t xml:space="preserve">THE </w:t>
      </w:r>
      <w:r w:rsidR="00E17D17">
        <w:t>CASE STUDY</w:t>
      </w:r>
    </w:p>
    <w:p w14:paraId="294D528B" w14:textId="3031E57A" w:rsidR="006E3B8F" w:rsidRPr="00DC2031" w:rsidRDefault="006E3B8F" w:rsidP="00C53A63">
      <w:pPr>
        <w:pStyle w:val="TextIndent"/>
      </w:pPr>
      <w:r w:rsidRPr="00DC2031">
        <w:t xml:space="preserve">In the present study, a WEC system </w:t>
      </w:r>
      <w:proofErr w:type="gramStart"/>
      <w:r w:rsidRPr="00DC2031">
        <w:t>is consider</w:t>
      </w:r>
      <w:r w:rsidR="00435259">
        <w:t>ed</w:t>
      </w:r>
      <w:r w:rsidRPr="00DC2031">
        <w:t xml:space="preserve"> </w:t>
      </w:r>
      <w:r>
        <w:t>to</w:t>
      </w:r>
      <w:r w:rsidR="00435259">
        <w:t xml:space="preserve"> be</w:t>
      </w:r>
      <w:r>
        <w:t xml:space="preserve"> install</w:t>
      </w:r>
      <w:r w:rsidR="00435259">
        <w:t>ed</w:t>
      </w:r>
      <w:proofErr w:type="gramEnd"/>
      <w:r>
        <w:t xml:space="preserve"> in </w:t>
      </w:r>
      <w:r w:rsidR="00435259">
        <w:t xml:space="preserve">a </w:t>
      </w:r>
      <w:r>
        <w:t>harbor</w:t>
      </w:r>
      <w:r w:rsidRPr="00DC2031">
        <w:t xml:space="preserve">, with the aim </w:t>
      </w:r>
      <w:r w:rsidR="00AE7964">
        <w:t>of achieving</w:t>
      </w:r>
      <w:r w:rsidR="00435259" w:rsidRPr="00DC2031">
        <w:t xml:space="preserve"> </w:t>
      </w:r>
      <w:r w:rsidRPr="00DC2031">
        <w:t xml:space="preserve">a green infrastructure </w:t>
      </w:r>
      <w:r w:rsidR="00B41CB3">
        <w:t>by</w:t>
      </w:r>
      <w:r w:rsidRPr="00DC2031">
        <w:t xml:space="preserve"> us</w:t>
      </w:r>
      <w:r w:rsidR="00B41CB3">
        <w:t>ing</w:t>
      </w:r>
      <w:r w:rsidRPr="00DC2031">
        <w:t xml:space="preserve"> renewable energ</w:t>
      </w:r>
      <w:r w:rsidR="001241EE">
        <w:t>ies</w:t>
      </w:r>
      <w:r w:rsidRPr="00DC2031">
        <w:t xml:space="preserve"> for the lighting of the port.</w:t>
      </w:r>
    </w:p>
    <w:p w14:paraId="16647365" w14:textId="7C39AADD" w:rsidR="003E3E85" w:rsidRPr="00DC2031" w:rsidRDefault="008451B8" w:rsidP="00C53A63">
      <w:pPr>
        <w:pStyle w:val="TextIndent"/>
      </w:pPr>
      <w:r w:rsidRPr="00DC2031">
        <w:t xml:space="preserve">The </w:t>
      </w:r>
      <w:r w:rsidR="009D74CC" w:rsidRPr="00DC2031">
        <w:t>case study</w:t>
      </w:r>
      <w:r w:rsidR="00611300">
        <w:t xml:space="preserve"> is</w:t>
      </w:r>
      <w:r w:rsidR="007013D3">
        <w:t xml:space="preserve"> the</w:t>
      </w:r>
      <w:r w:rsidR="009D74CC" w:rsidRPr="00DC2031">
        <w:t xml:space="preserve"> </w:t>
      </w:r>
      <w:proofErr w:type="spellStart"/>
      <w:r w:rsidRPr="00DC2031">
        <w:t>Giardini</w:t>
      </w:r>
      <w:proofErr w:type="spellEnd"/>
      <w:r w:rsidRPr="00DC2031">
        <w:t xml:space="preserve"> Naxos summer seasonal port,</w:t>
      </w:r>
      <w:r w:rsidR="00611300">
        <w:t xml:space="preserve"> which</w:t>
      </w:r>
      <w:r w:rsidRPr="00DC2031">
        <w:t xml:space="preserve"> is located </w:t>
      </w:r>
      <w:r w:rsidR="00AE7964">
        <w:t>on</w:t>
      </w:r>
      <w:r w:rsidR="00611300" w:rsidRPr="00DC2031">
        <w:t xml:space="preserve"> </w:t>
      </w:r>
      <w:r w:rsidRPr="00DC2031">
        <w:t xml:space="preserve">the East coast of </w:t>
      </w:r>
      <w:r w:rsidR="00B93F0A">
        <w:t xml:space="preserve">the island of </w:t>
      </w:r>
      <w:r w:rsidRPr="00DC2031">
        <w:t>Sicily</w:t>
      </w:r>
      <w:r w:rsidR="001B2DE5">
        <w:t xml:space="preserve"> (in </w:t>
      </w:r>
      <w:r w:rsidRPr="00DC2031">
        <w:t>Italy</w:t>
      </w:r>
      <w:r w:rsidR="001B2DE5">
        <w:t>)</w:t>
      </w:r>
      <w:r w:rsidR="00611300">
        <w:t>, as show</w:t>
      </w:r>
      <w:r w:rsidR="007013D3">
        <w:t>n</w:t>
      </w:r>
      <w:r w:rsidR="00611300">
        <w:t xml:space="preserve"> in </w:t>
      </w:r>
      <w:r w:rsidR="00141F89">
        <w:fldChar w:fldCharType="begin"/>
      </w:r>
      <w:r w:rsidR="00141F89">
        <w:instrText xml:space="preserve"> REF _Ref475525454 \h  \* MERGEFORMAT </w:instrText>
      </w:r>
      <w:r w:rsidR="00141F89">
        <w:fldChar w:fldCharType="separate"/>
      </w:r>
      <w:r w:rsidR="0065462E" w:rsidRPr="0065462E">
        <w:t>Figure 1</w:t>
      </w:r>
      <w:r w:rsidR="00141F89">
        <w:fldChar w:fldCharType="end"/>
      </w:r>
      <w:r w:rsidR="00141F89">
        <w:t xml:space="preserve"> (a)</w:t>
      </w:r>
      <w:r w:rsidRPr="00DC2031">
        <w:t xml:space="preserve">. </w:t>
      </w:r>
      <w:r w:rsidR="00A63FFE">
        <w:t xml:space="preserve">In such an infrastructure, </w:t>
      </w:r>
      <w:r w:rsidR="006E3B8F" w:rsidRPr="00DC2031">
        <w:t xml:space="preserve">maintenance and extension </w:t>
      </w:r>
      <w:r w:rsidR="006E3B8F" w:rsidRPr="00DC2031">
        <w:lastRenderedPageBreak/>
        <w:t xml:space="preserve">interventions </w:t>
      </w:r>
      <w:proofErr w:type="gramStart"/>
      <w:r w:rsidR="006E3B8F">
        <w:t xml:space="preserve">are </w:t>
      </w:r>
      <w:r w:rsidR="00A63FFE">
        <w:t>planned</w:t>
      </w:r>
      <w:proofErr w:type="gramEnd"/>
      <w:r w:rsidR="006E3B8F">
        <w:t xml:space="preserve">. The </w:t>
      </w:r>
      <w:r w:rsidR="006E3B8F" w:rsidRPr="00DC2031">
        <w:t>widening of the port includes the construction of new lee breakwater and the extension of the</w:t>
      </w:r>
      <w:r w:rsidR="009A79F0">
        <w:t xml:space="preserve"> existing</w:t>
      </w:r>
      <w:r w:rsidR="006E3B8F" w:rsidRPr="00DC2031">
        <w:t xml:space="preserve"> main breakwater.</w:t>
      </w:r>
      <w:r w:rsidR="006E3B8F">
        <w:t xml:space="preserve"> </w:t>
      </w:r>
      <w:r w:rsidR="00CB26D2" w:rsidRPr="00DC2031">
        <w:t xml:space="preserve">In this way, </w:t>
      </w:r>
      <w:r w:rsidR="009D74CC" w:rsidRPr="00DC2031">
        <w:t xml:space="preserve">the berths and the docking of yachts and cruise ships </w:t>
      </w:r>
      <w:proofErr w:type="gramStart"/>
      <w:r w:rsidR="009D74CC" w:rsidRPr="00DC2031">
        <w:t>will be expand</w:t>
      </w:r>
      <w:r w:rsidR="00686A46">
        <w:t>ed</w:t>
      </w:r>
      <w:proofErr w:type="gramEnd"/>
      <w:r w:rsidR="009D74CC" w:rsidRPr="00DC2031">
        <w:t>.</w:t>
      </w:r>
      <w:r w:rsidR="00CB26D2" w:rsidRPr="00DC2031">
        <w:t xml:space="preserve"> </w:t>
      </w:r>
    </w:p>
    <w:p w14:paraId="26AB9574" w14:textId="4A4BF721" w:rsidR="00B457EC" w:rsidRPr="00EA246B" w:rsidRDefault="006E3B8F" w:rsidP="00C53A63">
      <w:pPr>
        <w:pStyle w:val="TextIndent"/>
      </w:pPr>
      <w:r>
        <w:t xml:space="preserve">The </w:t>
      </w:r>
      <w:r w:rsidR="00FF6AE8">
        <w:t xml:space="preserve">available </w:t>
      </w:r>
      <w:r w:rsidR="001A36B8">
        <w:t xml:space="preserve">wave </w:t>
      </w:r>
      <w:r w:rsidR="00FF6AE8">
        <w:t>energy</w:t>
      </w:r>
      <w:r w:rsidR="00A917D0">
        <w:t xml:space="preserve"> is </w:t>
      </w:r>
      <w:r w:rsidR="00FF6AE8">
        <w:t xml:space="preserve">quite </w:t>
      </w:r>
      <w:r w:rsidR="00A917D0">
        <w:t>low</w:t>
      </w:r>
      <w:r>
        <w:t xml:space="preserve"> at th</w:t>
      </w:r>
      <w:r w:rsidR="00FF6AE8">
        <w:t>is</w:t>
      </w:r>
      <w:r>
        <w:t xml:space="preserve"> site</w:t>
      </w:r>
      <w:r w:rsidR="00FF6AE8">
        <w:t xml:space="preserve"> of study. </w:t>
      </w:r>
      <w:proofErr w:type="gramStart"/>
      <w:r w:rsidR="00FF6AE8">
        <w:t>However</w:t>
      </w:r>
      <w:proofErr w:type="gramEnd"/>
      <w:r>
        <w:t xml:space="preserve"> it </w:t>
      </w:r>
      <w:r w:rsidR="00CA7AEA">
        <w:t xml:space="preserve">has been </w:t>
      </w:r>
      <w:r>
        <w:t>chosen</w:t>
      </w:r>
      <w:r w:rsidR="001A36B8">
        <w:t xml:space="preserve"> in order to evaluate the feasibility of </w:t>
      </w:r>
      <w:r w:rsidR="001A36B8" w:rsidRPr="00EA246B">
        <w:t>installing a WEC system</w:t>
      </w:r>
      <w:r w:rsidR="00274C09">
        <w:t xml:space="preserve"> in such critical conditions</w:t>
      </w:r>
      <w:r w:rsidR="001A36B8" w:rsidRPr="00EA246B">
        <w:t>.</w:t>
      </w:r>
      <w:r w:rsidR="00C554A7" w:rsidRPr="00EA246B">
        <w:t xml:space="preserve"> </w:t>
      </w:r>
      <w:r w:rsidR="00A917D0" w:rsidRPr="00EA246B">
        <w:t>The offshore annual mean power is equal to 1.75 kW/m at the water depth of -20</w:t>
      </w:r>
      <w:r w:rsidR="001A54C8">
        <w:t xml:space="preserve"> </w:t>
      </w:r>
      <w:r w:rsidR="00A917D0" w:rsidRPr="00EA246B">
        <w:t xml:space="preserve">m, </w:t>
      </w:r>
      <w:r w:rsidR="00A35F74" w:rsidRPr="00EA246B">
        <w:t xml:space="preserve">and </w:t>
      </w:r>
      <w:r w:rsidR="00003B51" w:rsidRPr="00EA246B">
        <w:t xml:space="preserve">its intensity </w:t>
      </w:r>
      <w:proofErr w:type="gramStart"/>
      <w:r w:rsidR="00A35F74" w:rsidRPr="00EA246B">
        <w:t>is reduced</w:t>
      </w:r>
      <w:proofErr w:type="gramEnd"/>
      <w:r w:rsidR="00A35F74" w:rsidRPr="00EA246B">
        <w:t xml:space="preserve"> to 0.76 kW/m</w:t>
      </w:r>
      <w:r w:rsidR="00A917D0" w:rsidRPr="00EA246B">
        <w:t xml:space="preserve"> </w:t>
      </w:r>
      <w:r w:rsidR="00A35F74" w:rsidRPr="00EA246B">
        <w:t xml:space="preserve">for </w:t>
      </w:r>
      <w:r w:rsidR="00A917D0" w:rsidRPr="00EA246B">
        <w:t xml:space="preserve">the wave propagation from offshore to </w:t>
      </w:r>
      <w:r w:rsidR="00A35F74" w:rsidRPr="00EA246B">
        <w:t>near shore</w:t>
      </w:r>
      <w:r w:rsidR="00CA7AEA">
        <w:t>, as shown in</w:t>
      </w:r>
      <w:r w:rsidR="00A35F74" w:rsidRPr="00EA246B">
        <w:t xml:space="preserve"> </w:t>
      </w:r>
      <w:r w:rsidR="00382CCF">
        <w:fldChar w:fldCharType="begin"/>
      </w:r>
      <w:r w:rsidR="00382CCF" w:rsidRPr="00225A8A">
        <w:instrText xml:space="preserve"> REF _Ref475525454 \h  \* MERGEFORMAT </w:instrText>
      </w:r>
      <w:r w:rsidR="00382CCF">
        <w:fldChar w:fldCharType="separate"/>
      </w:r>
      <w:r w:rsidR="0065462E" w:rsidRPr="0065462E">
        <w:t>Figure 1</w:t>
      </w:r>
      <w:r w:rsidR="00382CCF">
        <w:fldChar w:fldCharType="end"/>
      </w:r>
      <w:r w:rsidR="00382CCF" w:rsidRPr="00225A8A">
        <w:t xml:space="preserve"> </w:t>
      </w:r>
      <w:r w:rsidR="00382CCF" w:rsidRPr="00EA246B">
        <w:t>(b)</w:t>
      </w:r>
      <w:r w:rsidR="00CA7AEA">
        <w:t>.</w:t>
      </w:r>
    </w:p>
    <w:p w14:paraId="1F91399E" w14:textId="1A05BC17" w:rsidR="00B457EC" w:rsidRDefault="00B457EC" w:rsidP="00C53A63">
      <w:pPr>
        <w:pStyle w:val="TextIndent"/>
      </w:pPr>
      <w:r w:rsidRPr="00EA246B">
        <w:t xml:space="preserve">The choice of a WEC system </w:t>
      </w:r>
      <w:r w:rsidR="00771A7F">
        <w:t xml:space="preserve">and its </w:t>
      </w:r>
      <w:r w:rsidR="00771A7F" w:rsidRPr="00EA246B">
        <w:t>performance</w:t>
      </w:r>
      <w:r w:rsidR="00771A7F">
        <w:t xml:space="preserve"> optimization </w:t>
      </w:r>
      <w:r w:rsidRPr="00EA246B">
        <w:t xml:space="preserve">is important for </w:t>
      </w:r>
      <w:r w:rsidR="00AE7964">
        <w:t>a</w:t>
      </w:r>
      <w:r w:rsidRPr="00EA246B">
        <w:t xml:space="preserve"> site with low wave energy. In any case, the system </w:t>
      </w:r>
      <w:proofErr w:type="gramStart"/>
      <w:r w:rsidRPr="00EA246B">
        <w:t>will be install</w:t>
      </w:r>
      <w:r w:rsidR="007703B7">
        <w:t>ed</w:t>
      </w:r>
      <w:proofErr w:type="gramEnd"/>
      <w:r w:rsidRPr="00EA246B">
        <w:t xml:space="preserve"> in th</w:t>
      </w:r>
      <w:r w:rsidR="007703B7">
        <w:t>at</w:t>
      </w:r>
      <w:r w:rsidRPr="00EA246B">
        <w:t xml:space="preserve"> part of the dam most exposed to wave energy: the extension of</w:t>
      </w:r>
      <w:r>
        <w:t xml:space="preserve"> the main breakwater. </w:t>
      </w:r>
    </w:p>
    <w:p w14:paraId="215C17E6" w14:textId="031E7B4B" w:rsidR="00141F89" w:rsidRDefault="00196585" w:rsidP="00216999">
      <w:pPr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4912D9" wp14:editId="0E26D74E">
                <wp:simplePos x="0" y="0"/>
                <wp:positionH relativeFrom="column">
                  <wp:posOffset>1862455</wp:posOffset>
                </wp:positionH>
                <wp:positionV relativeFrom="paragraph">
                  <wp:posOffset>38735</wp:posOffset>
                </wp:positionV>
                <wp:extent cx="357505" cy="198755"/>
                <wp:effectExtent l="0" t="0" r="4445" b="0"/>
                <wp:wrapNone/>
                <wp:docPr id="39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" cy="198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AFB23E" w14:textId="77777777" w:rsidR="00225A8A" w:rsidRPr="00141F89" w:rsidRDefault="00225A8A" w:rsidP="00141F89">
                            <w:pPr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</w:pPr>
                            <w:r w:rsidRPr="00141F89"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b</w:t>
                            </w:r>
                            <w:r w:rsidRPr="00141F89"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912D9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146.65pt;margin-top:3.05pt;width:28.15pt;height:1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" fillcolor="window" stroked="f" strokeweight=".5pt">
                <v:path arrowok="t"/>
                <v:textbox>
                  <w:txbxContent>
                    <w:p w14:paraId="4CAFB23E" w14:textId="77777777" w:rsidR="00225A8A" w:rsidRPr="00141F89" w:rsidRDefault="00225A8A" w:rsidP="00141F89">
                      <w:pPr>
                        <w:rPr>
                          <w:rFonts w:ascii="Arial" w:hAnsi="Arial"/>
                          <w:b/>
                          <w:bCs/>
                          <w:sz w:val="16"/>
                        </w:rPr>
                      </w:pPr>
                      <w:r w:rsidRPr="00141F89">
                        <w:rPr>
                          <w:rFonts w:ascii="Arial" w:hAnsi="Arial"/>
                          <w:b/>
                          <w:bCs/>
                          <w:sz w:val="16"/>
                        </w:rPr>
                        <w:t>(</w:t>
                      </w:r>
                      <w:r>
                        <w:rPr>
                          <w:rFonts w:ascii="Arial" w:hAnsi="Arial"/>
                          <w:b/>
                          <w:bCs/>
                          <w:sz w:val="16"/>
                        </w:rPr>
                        <w:t>b</w:t>
                      </w:r>
                      <w:r w:rsidRPr="00141F89">
                        <w:rPr>
                          <w:rFonts w:ascii="Arial" w:hAnsi="Arial"/>
                          <w:b/>
                          <w:bCs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64D797" wp14:editId="481E8394">
                <wp:simplePos x="0" y="0"/>
                <wp:positionH relativeFrom="column">
                  <wp:posOffset>-29845</wp:posOffset>
                </wp:positionH>
                <wp:positionV relativeFrom="paragraph">
                  <wp:posOffset>38735</wp:posOffset>
                </wp:positionV>
                <wp:extent cx="365760" cy="214630"/>
                <wp:effectExtent l="0" t="0" r="0" b="0"/>
                <wp:wrapNone/>
                <wp:docPr id="3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3BFC09" w14:textId="77777777" w:rsidR="00225A8A" w:rsidRPr="00141F89" w:rsidRDefault="00225A8A">
                            <w:pPr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</w:pPr>
                            <w:r w:rsidRPr="00141F89"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D797" id="Casella di testo 12" o:spid="_x0000_s1027" type="#_x0000_t202" style="position:absolute;left:0;text-align:left;margin-left:-2.35pt;margin-top:3.05pt;width:28.8pt;height:16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" fillcolor="window" stroked="f" strokeweight=".5pt">
                <v:path arrowok="t"/>
                <v:textbox>
                  <w:txbxContent>
                    <w:p w14:paraId="783BFC09" w14:textId="77777777" w:rsidR="00225A8A" w:rsidRPr="00141F89" w:rsidRDefault="00225A8A">
                      <w:pPr>
                        <w:rPr>
                          <w:rFonts w:ascii="Arial" w:hAnsi="Arial"/>
                          <w:b/>
                          <w:bCs/>
                          <w:sz w:val="16"/>
                        </w:rPr>
                      </w:pPr>
                      <w:r w:rsidRPr="00141F89">
                        <w:rPr>
                          <w:rFonts w:ascii="Arial" w:hAnsi="Arial"/>
                          <w:b/>
                          <w:bCs/>
                          <w:sz w:val="1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5AF7DA4" wp14:editId="0B31B8F3">
                <wp:simplePos x="0" y="0"/>
                <wp:positionH relativeFrom="column">
                  <wp:posOffset>319405</wp:posOffset>
                </wp:positionH>
                <wp:positionV relativeFrom="paragraph">
                  <wp:posOffset>0</wp:posOffset>
                </wp:positionV>
                <wp:extent cx="4827270" cy="2339975"/>
                <wp:effectExtent l="0" t="0" r="0" b="0"/>
                <wp:wrapTight wrapText="bothSides">
                  <wp:wrapPolygon edited="0">
                    <wp:start x="0" y="0"/>
                    <wp:lineTo x="0" y="20398"/>
                    <wp:lineTo x="13127" y="21102"/>
                    <wp:lineTo x="15770" y="21102"/>
                    <wp:lineTo x="15940" y="20047"/>
                    <wp:lineTo x="21310" y="19167"/>
                    <wp:lineTo x="21140" y="11254"/>
                    <wp:lineTo x="21481" y="7034"/>
                    <wp:lineTo x="21481" y="4748"/>
                    <wp:lineTo x="20969" y="2989"/>
                    <wp:lineTo x="20628" y="2814"/>
                    <wp:lineTo x="20799" y="352"/>
                    <wp:lineTo x="19776" y="176"/>
                    <wp:lineTo x="6990" y="0"/>
                    <wp:lineTo x="0" y="0"/>
                  </wp:wrapPolygon>
                </wp:wrapTight>
                <wp:docPr id="12" name="Grup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7270" cy="2339975"/>
                          <a:chOff x="0" y="0"/>
                          <a:chExt cx="4827408" cy="2339975"/>
                        </a:xfrm>
                      </wpg:grpSpPr>
                      <wpg:grpSp>
                        <wpg:cNvPr id="13" name="Group 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42415" cy="2210435"/>
                            <a:chOff x="2092" y="10890"/>
                            <a:chExt cx="3524" cy="5026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28" descr="inquadramento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429"/>
                            <a:stretch/>
                          </pic:blipFill>
                          <pic:spPr bwMode="auto">
                            <a:xfrm>
                              <a:off x="2092" y="10890"/>
                              <a:ext cx="3524" cy="5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7" descr="inquadramento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3" t="2441" r="13271" b="24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0" y="11025"/>
                              <a:ext cx="1288" cy="12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Immagine 9" descr="sicily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7" t="15990" r="33217" b="2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553" y="0"/>
                            <a:ext cx="328485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A49DB" id="Gruppo 11" o:spid="_x0000_s1026" style="position:absolute;margin-left:25.15pt;margin-top:0;width:380.1pt;height:184.25pt;z-index:251653632" coordsize="48274,2339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">
                <v:group id="Group 29" o:spid="_x0000_s1027" style="position:absolute;width:15424;height:22104" coordorigin="2092,10890" coordsize="3524,5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8" type="#_x0000_t75" alt="inquadramento2" style="position:absolute;left:2092;top:10890;width:3524;height: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53XDBAAAA2wAAAA8AAABkcnMvZG93bnJldi54bWxET01rwkAQvRf8D8sI3nSjWJXUVUQR1EPB&#10;6KW3aXZMQrOzMbsm6b93C0Jv83ifs1x3phQN1a6wrGA8ikAQp1YXnCm4XvbDBQjnkTWWlknBLzlY&#10;r3pvS4y1bflMTeIzEULYxagg976KpXRpTgbdyFbEgbvZ2qAPsM6krrEN4aaUkyiaSYMFh4YcK9rm&#10;lP4kD6OgvUU+aapk93n/PhK/z6Zfp/lBqUG/23yA8NT5f/HLfdBh/hT+fgk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53XDBAAAA2wAAAA8AAAAAAAAAAAAAAAAAnwIA&#10;AGRycy9kb3ducmV2LnhtbFBLBQYAAAAABAAEAPcAAACNAwAAAAA=&#10;">
                    <v:imagedata r:id="rId11" o:title="inquadramento2" cropright="34360f"/>
                  </v:shape>
                  <v:shape id="Picture 27" o:spid="_x0000_s1029" type="#_x0000_t75" alt="inquadramento1" style="position:absolute;left:2150;top:11025;width:1288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uPjEAAAA2wAAAA8AAABkcnMvZG93bnJldi54bWxEj0FrwkAUhO+C/2F5Qm+6aQ5BUleRgqBC&#10;ETV4fmRfN2mzb0N2E9P+elco9DjMzDfMajPaRgzU+dqxgtdFAoK4dLpmo6C47uZLED4ga2wck4If&#10;8rBZTycrzLW785mGSzAiQtjnqKAKoc2l9GVFFv3CtcTR+3SdxRBlZ6Tu8B7htpFpkmTSYs1xocKW&#10;3isqvy+9VbD7/ciG6/HL9HXRH7bZWZr97aTUy2zcvoEINIb/8F97rxWkKTy/xB8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CuPjEAAAA2wAAAA8AAAAAAAAAAAAAAAAA&#10;nwIAAGRycy9kb3ducmV2LnhtbFBLBQYAAAAABAAEAPcAAACQAwAAAAA=&#10;" stroked="t" strokeweight=".5pt">
                    <v:imagedata r:id="rId12" o:title="inquadramento1" croptop="1600f" cropbottom="1600f" cropleft="985f" cropright="8697f"/>
                  </v:shape>
                </v:group>
                <v:shape id="Immagine 9" o:spid="_x0000_s1030" type="#_x0000_t75" alt="sicily2" style="position:absolute;left:15425;width:32849;height:2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J3/AAAAA2wAAAA8AAABkcnMvZG93bnJldi54bWxET02LwjAQvS/4H8IIXhZNdcGV2lS0KHjw&#10;oiuex2Zsi82kNFG7/npzEDw+3ney6Ewt7tS6yrKC8SgCQZxbXXGh4Pi3Gc5AOI+ssbZMCv7JwSLt&#10;fSUYa/vgPd0PvhAhhF2MCkrvm1hKl5dk0I1sQxy4i20N+gDbQuoWHyHc1HISRVNpsOLQUGJDWUn5&#10;9XAzCk4N7tar5zPbbs7f2VJHZzN2v0oN+t1yDsJT5z/it3urFfyE9eFL+AEy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Inf8AAAADbAAAADwAAAAAAAAAAAAAAAACfAgAA&#10;ZHJzL2Rvd25yZXYueG1sUEsFBgAAAAAEAAQA9wAAAIwDAAAAAA==&#10;">
                  <v:imagedata r:id="rId13" o:title="sicily2" croptop="10479f" cropbottom="15901f" cropleft="15183f" cropright="21769f"/>
                  <v:path arrowok="t"/>
                </v:shape>
                <w10:wrap type="tight"/>
              </v:group>
            </w:pict>
          </mc:Fallback>
        </mc:AlternateContent>
      </w:r>
    </w:p>
    <w:p w14:paraId="650DA08E" w14:textId="189C1143" w:rsidR="00141F89" w:rsidRDefault="00141F89" w:rsidP="00141F89">
      <w:pPr>
        <w:pStyle w:val="Didascalia"/>
        <w:spacing w:after="120"/>
        <w:rPr>
          <w:rFonts w:ascii="Arial" w:hAnsi="Arial"/>
          <w:b/>
          <w:bCs/>
        </w:rPr>
      </w:pPr>
      <w:bookmarkStart w:id="1" w:name="_Ref475525454"/>
      <w:r w:rsidRPr="007325BD">
        <w:rPr>
          <w:rFonts w:ascii="Arial" w:hAnsi="Arial"/>
          <w:b/>
          <w:bCs/>
        </w:rPr>
        <w:t xml:space="preserve">Figure </w:t>
      </w:r>
      <w:r w:rsidRPr="007325BD">
        <w:rPr>
          <w:rFonts w:ascii="Arial" w:hAnsi="Arial"/>
          <w:b/>
          <w:bCs/>
        </w:rPr>
        <w:fldChar w:fldCharType="begin"/>
      </w:r>
      <w:r w:rsidRPr="007325BD">
        <w:rPr>
          <w:rFonts w:ascii="Arial" w:hAnsi="Arial"/>
          <w:b/>
          <w:bCs/>
        </w:rPr>
        <w:instrText xml:space="preserve"> SEQ Figure \* ARABIC </w:instrText>
      </w:r>
      <w:r w:rsidRPr="007325BD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1</w:t>
      </w:r>
      <w:r w:rsidRPr="007325BD">
        <w:rPr>
          <w:rFonts w:ascii="Arial" w:hAnsi="Arial"/>
          <w:b/>
          <w:bCs/>
        </w:rPr>
        <w:fldChar w:fldCharType="end"/>
      </w:r>
      <w:bookmarkEnd w:id="1"/>
      <w:r w:rsidRPr="007325BD">
        <w:rPr>
          <w:rFonts w:ascii="Arial" w:hAnsi="Arial"/>
          <w:b/>
          <w:bCs/>
        </w:rPr>
        <w:t>:</w:t>
      </w:r>
      <w:r>
        <w:rPr>
          <w:rFonts w:ascii="Arial" w:hAnsi="Arial"/>
          <w:b/>
          <w:bCs/>
        </w:rPr>
        <w:t xml:space="preserve"> Site of study: (a) g</w:t>
      </w:r>
      <w:r w:rsidRPr="000758FD">
        <w:rPr>
          <w:rFonts w:ascii="Arial" w:hAnsi="Arial"/>
          <w:b/>
          <w:bCs/>
        </w:rPr>
        <w:t xml:space="preserve">eographic localization </w:t>
      </w:r>
      <w:r>
        <w:rPr>
          <w:rFonts w:ascii="Arial" w:hAnsi="Arial"/>
          <w:b/>
          <w:bCs/>
        </w:rPr>
        <w:t xml:space="preserve">(red point); (b) potential energy around </w:t>
      </w:r>
      <w:r w:rsidR="00AE7964">
        <w:rPr>
          <w:rFonts w:ascii="Arial" w:hAnsi="Arial"/>
          <w:b/>
          <w:bCs/>
        </w:rPr>
        <w:t xml:space="preserve">the island of </w:t>
      </w:r>
      <w:r>
        <w:rPr>
          <w:rFonts w:ascii="Arial" w:hAnsi="Arial"/>
          <w:b/>
          <w:bCs/>
        </w:rPr>
        <w:t xml:space="preserve">Sicily and indication of </w:t>
      </w:r>
      <w:proofErr w:type="spellStart"/>
      <w:r>
        <w:rPr>
          <w:rFonts w:ascii="Arial" w:hAnsi="Arial"/>
          <w:b/>
          <w:bCs/>
        </w:rPr>
        <w:t>Giardini</w:t>
      </w:r>
      <w:proofErr w:type="spellEnd"/>
      <w:r>
        <w:rPr>
          <w:rFonts w:ascii="Arial" w:hAnsi="Arial"/>
          <w:b/>
          <w:bCs/>
        </w:rPr>
        <w:t xml:space="preserve"> Naxos harbor with red point.</w:t>
      </w:r>
    </w:p>
    <w:p w14:paraId="56D544CC" w14:textId="5F548EB1" w:rsidR="005338FA" w:rsidRPr="007C4241" w:rsidRDefault="005338FA" w:rsidP="00C53A63">
      <w:pPr>
        <w:pStyle w:val="TextIndent"/>
      </w:pPr>
      <w:r>
        <w:t>The</w:t>
      </w:r>
      <w:r w:rsidR="00C554A7">
        <w:t xml:space="preserve"> </w:t>
      </w:r>
      <w:r w:rsidR="00416259">
        <w:t xml:space="preserve">planned new part of the </w:t>
      </w:r>
      <w:r>
        <w:t>main breakwater</w:t>
      </w:r>
      <w:r w:rsidR="00416259">
        <w:t xml:space="preserve"> is</w:t>
      </w:r>
      <w:r>
        <w:t xml:space="preserve"> </w:t>
      </w:r>
      <w:r w:rsidR="00C554A7">
        <w:t>176 m long</w:t>
      </w:r>
      <w:r w:rsidR="00416259">
        <w:t>, and it</w:t>
      </w:r>
      <w:r w:rsidR="00C554A7">
        <w:t xml:space="preserve"> </w:t>
      </w:r>
      <w:r>
        <w:t>start</w:t>
      </w:r>
      <w:r w:rsidR="00C554A7">
        <w:t>s</w:t>
      </w:r>
      <w:r>
        <w:t xml:space="preserve"> from the final part of the existing main breakwater</w:t>
      </w:r>
      <w:r w:rsidR="00C554A7">
        <w:t xml:space="preserve">. It is </w:t>
      </w:r>
      <w:r>
        <w:t xml:space="preserve">located </w:t>
      </w:r>
      <w:r w:rsidR="00E73E55">
        <w:t xml:space="preserve">over </w:t>
      </w:r>
      <w:r>
        <w:t xml:space="preserve">a sea bottom of </w:t>
      </w:r>
      <w:r w:rsidR="00E73E55">
        <w:t xml:space="preserve">about </w:t>
      </w:r>
      <w:r>
        <w:t>14</w:t>
      </w:r>
      <w:r w:rsidR="00C554A7">
        <w:t xml:space="preserve"> </w:t>
      </w:r>
      <w:r>
        <w:t>m</w:t>
      </w:r>
      <w:r w:rsidR="00C554A7">
        <w:t xml:space="preserve"> and</w:t>
      </w:r>
      <w:r>
        <w:t xml:space="preserve"> </w:t>
      </w:r>
      <w:r w:rsidR="00E73E55">
        <w:t xml:space="preserve">it </w:t>
      </w:r>
      <w:proofErr w:type="gramStart"/>
      <w:r>
        <w:t xml:space="preserve">is </w:t>
      </w:r>
      <w:r w:rsidR="00E73E55">
        <w:t>designed</w:t>
      </w:r>
      <w:proofErr w:type="gramEnd"/>
      <w:r w:rsidR="00E73E55">
        <w:t xml:space="preserve"> </w:t>
      </w:r>
      <w:r>
        <w:t xml:space="preserve">with vertical caisson filled with inert material and a concrete top. </w:t>
      </w:r>
      <w:r w:rsidRPr="007C4241">
        <w:t>Only the first 80</w:t>
      </w:r>
      <w:r w:rsidR="00C554A7" w:rsidRPr="007C4241">
        <w:t xml:space="preserve"> </w:t>
      </w:r>
      <w:r w:rsidRPr="007C4241">
        <w:t xml:space="preserve">m of the dam can lodge a WEC, because the final part </w:t>
      </w:r>
      <w:r w:rsidR="00E73E55">
        <w:t xml:space="preserve">will </w:t>
      </w:r>
      <w:r w:rsidR="00275849">
        <w:t xml:space="preserve">accommodate </w:t>
      </w:r>
      <w:r w:rsidR="008A6641">
        <w:t xml:space="preserve">a </w:t>
      </w:r>
      <w:r w:rsidR="00275849">
        <w:t>passenger</w:t>
      </w:r>
      <w:r w:rsidRPr="007C4241">
        <w:t xml:space="preserve"> a terminal </w:t>
      </w:r>
      <w:r w:rsidR="00E73E55">
        <w:t>for</w:t>
      </w:r>
      <w:r w:rsidR="00E73E55" w:rsidRPr="007C4241">
        <w:t xml:space="preserve"> </w:t>
      </w:r>
      <w:r w:rsidR="0033190E" w:rsidRPr="007C4241">
        <w:t>yachts and cruise ships</w:t>
      </w:r>
      <w:r w:rsidR="008A152E">
        <w:t>.</w:t>
      </w:r>
    </w:p>
    <w:p w14:paraId="4EBD1E73" w14:textId="54CBACAF" w:rsidR="00506DE1" w:rsidRPr="00EA246B" w:rsidRDefault="00825F35" w:rsidP="00C53A63">
      <w:pPr>
        <w:pStyle w:val="TextIndent"/>
      </w:pPr>
      <w:r>
        <w:t>T</w:t>
      </w:r>
      <w:r w:rsidR="00C53A63" w:rsidRPr="00C53A63">
        <w:t xml:space="preserve">hree types of WEC systems </w:t>
      </w:r>
      <w:r>
        <w:t>was</w:t>
      </w:r>
      <w:r w:rsidR="00C53A63" w:rsidRPr="00C53A63">
        <w:t xml:space="preserve"> considered to </w:t>
      </w:r>
      <w:r w:rsidR="00794319">
        <w:t xml:space="preserve">be </w:t>
      </w:r>
      <w:r w:rsidR="00C53A63" w:rsidRPr="00C53A63">
        <w:t>install</w:t>
      </w:r>
      <w:r w:rsidR="00794319">
        <w:t>ed</w:t>
      </w:r>
      <w:r w:rsidR="00C53A63" w:rsidRPr="00C53A63">
        <w:t xml:space="preserve"> in the breakwater </w:t>
      </w:r>
      <w:r w:rsidR="00C53A63" w:rsidRPr="00B07991">
        <w:t>with different work principle</w:t>
      </w:r>
      <w:r w:rsidR="00C53A63" w:rsidRPr="00C53A63">
        <w:t>: the Oscillating Water Column (OWC), oscillating water column mod</w:t>
      </w:r>
      <w:r w:rsidR="00C53A63">
        <w:t xml:space="preserve">ified (U-OWC) and </w:t>
      </w:r>
      <w:r w:rsidR="00AD3403" w:rsidRPr="00EA246B">
        <w:t>Overtopping Breakwater for Energy Conversion (</w:t>
      </w:r>
      <w:r w:rsidR="00C53A63" w:rsidRPr="00EA246B">
        <w:t>OBREC</w:t>
      </w:r>
      <w:r w:rsidR="00AD3403" w:rsidRPr="00EA246B">
        <w:t>)</w:t>
      </w:r>
      <w:r w:rsidR="00C53A63" w:rsidRPr="00EA246B">
        <w:t>.</w:t>
      </w:r>
      <w:r>
        <w:t xml:space="preserve"> </w:t>
      </w:r>
      <w:r w:rsidR="00506DE1">
        <w:t xml:space="preserve">The OWC </w:t>
      </w:r>
      <w:proofErr w:type="gramStart"/>
      <w:r w:rsidR="00794319">
        <w:t xml:space="preserve">has been </w:t>
      </w:r>
      <w:r w:rsidR="00506DE1">
        <w:t>cho</w:t>
      </w:r>
      <w:r w:rsidR="00794319">
        <w:t>sen</w:t>
      </w:r>
      <w:proofErr w:type="gramEnd"/>
      <w:r w:rsidR="00E06B91">
        <w:t xml:space="preserve"> since it allows the berthing of cruises at the offshore side of the breakwater in calm water</w:t>
      </w:r>
      <w:r w:rsidR="00225A8A">
        <w:t xml:space="preserve"> conditions</w:t>
      </w:r>
      <w:r w:rsidR="00506DE1">
        <w:t>.</w:t>
      </w:r>
    </w:p>
    <w:p w14:paraId="6815C2D7" w14:textId="77777777" w:rsidR="003E3E85" w:rsidRDefault="003E3E85" w:rsidP="002455DA">
      <w:pPr>
        <w:pStyle w:val="Titolo1"/>
      </w:pPr>
      <w:r>
        <w:t>LABORATORY SETUP</w:t>
      </w:r>
    </w:p>
    <w:p w14:paraId="25E093E4" w14:textId="6B8D52CC" w:rsidR="003E3E85" w:rsidRDefault="00AE7964" w:rsidP="00C53A63">
      <w:pPr>
        <w:pStyle w:val="TextIndent"/>
      </w:pPr>
      <w:r>
        <w:t>A set of</w:t>
      </w:r>
      <w:r w:rsidR="003E3E85" w:rsidRPr="00DC2031">
        <w:t xml:space="preserve"> experiment</w:t>
      </w:r>
      <w:r w:rsidR="00D956D4" w:rsidRPr="00DC2031">
        <w:t>s</w:t>
      </w:r>
      <w:r w:rsidR="003E3E85" w:rsidRPr="00DC2031">
        <w:t xml:space="preserve"> </w:t>
      </w:r>
      <w:proofErr w:type="gramStart"/>
      <w:r w:rsidR="00D956D4" w:rsidRPr="00DC2031">
        <w:t>were</w:t>
      </w:r>
      <w:r w:rsidR="003E3E85" w:rsidRPr="00DC2031">
        <w:t xml:space="preserve"> projected</w:t>
      </w:r>
      <w:proofErr w:type="gramEnd"/>
      <w:r w:rsidR="003E3E85" w:rsidRPr="00DC2031">
        <w:t xml:space="preserve"> for the </w:t>
      </w:r>
      <w:r w:rsidR="000A42BA">
        <w:t>wave</w:t>
      </w:r>
      <w:r w:rsidR="000A42BA" w:rsidRPr="00DC2031">
        <w:t xml:space="preserve"> </w:t>
      </w:r>
      <w:r w:rsidR="003E3E85" w:rsidRPr="00DC2031">
        <w:t>channel of</w:t>
      </w:r>
      <w:r w:rsidR="000A42BA">
        <w:t xml:space="preserve"> Hydraulic</w:t>
      </w:r>
      <w:r w:rsidR="003E3E85" w:rsidRPr="00DC2031">
        <w:t xml:space="preserve"> L</w:t>
      </w:r>
      <w:r w:rsidR="00E1200B">
        <w:t>aboratory of Catania</w:t>
      </w:r>
      <w:r w:rsidR="00D956D4" w:rsidRPr="00EA246B">
        <w:t xml:space="preserve">. The configuration of </w:t>
      </w:r>
      <w:proofErr w:type="spellStart"/>
      <w:r w:rsidR="00D956D4" w:rsidRPr="00EA246B">
        <w:t>Giardini</w:t>
      </w:r>
      <w:proofErr w:type="spellEnd"/>
      <w:r w:rsidR="00D956D4" w:rsidRPr="00EA246B">
        <w:t xml:space="preserve"> Naxos’ breakwater with an OWC system </w:t>
      </w:r>
      <w:proofErr w:type="gramStart"/>
      <w:r w:rsidR="00D956D4" w:rsidRPr="00EA246B">
        <w:t>integrated,</w:t>
      </w:r>
      <w:proofErr w:type="gramEnd"/>
      <w:r w:rsidR="00D956D4" w:rsidRPr="00EA246B">
        <w:t xml:space="preserve"> </w:t>
      </w:r>
      <w:r w:rsidR="000A42BA" w:rsidRPr="00EA246B">
        <w:t>w</w:t>
      </w:r>
      <w:r w:rsidR="000A42BA">
        <w:t>as</w:t>
      </w:r>
      <w:r w:rsidR="000A42BA" w:rsidRPr="00EA246B">
        <w:t xml:space="preserve"> </w:t>
      </w:r>
      <w:r w:rsidR="00D956D4" w:rsidRPr="00EA246B">
        <w:t>tested at 1:75 scale</w:t>
      </w:r>
      <w:r w:rsidR="000A42BA">
        <w:t xml:space="preserve"> (see</w:t>
      </w:r>
      <w:r w:rsidR="00E1200B" w:rsidRPr="00EA246B">
        <w:t xml:space="preserve"> </w:t>
      </w:r>
      <w:proofErr w:type="spellStart"/>
      <w:r w:rsidR="00E1200B" w:rsidRPr="00EA246B">
        <w:t>Naty</w:t>
      </w:r>
      <w:proofErr w:type="spellEnd"/>
      <w:r w:rsidR="00E1200B" w:rsidRPr="00EA246B">
        <w:t xml:space="preserve"> et al.</w:t>
      </w:r>
      <w:r w:rsidR="00665D97">
        <w:t xml:space="preserve"> </w:t>
      </w:r>
      <w:r w:rsidR="00E1200B" w:rsidRPr="00EA246B">
        <w:t>2016)</w:t>
      </w:r>
      <w:r w:rsidR="00D956D4" w:rsidRPr="00EA246B">
        <w:t xml:space="preserve">. </w:t>
      </w:r>
    </w:p>
    <w:p w14:paraId="339646E1" w14:textId="1CFE430A" w:rsidR="0032314E" w:rsidRDefault="0032314E" w:rsidP="0032314E">
      <w:pPr>
        <w:pStyle w:val="TextIndent"/>
      </w:pPr>
      <w:r w:rsidRPr="005E3C9B">
        <w:t xml:space="preserve">In </w:t>
      </w:r>
      <w:r w:rsidRPr="005E3C9B">
        <w:fldChar w:fldCharType="begin"/>
      </w:r>
      <w:r w:rsidRPr="005E3C9B">
        <w:instrText xml:space="preserve"> REF _Ref474916505 \h  \* MERGEFORMAT </w:instrText>
      </w:r>
      <w:r w:rsidRPr="005E3C9B">
        <w:fldChar w:fldCharType="separate"/>
      </w:r>
      <w:proofErr w:type="gramStart"/>
      <w:r w:rsidR="0065462E" w:rsidRPr="0065462E">
        <w:t>Figure 2</w:t>
      </w:r>
      <w:proofErr w:type="gramEnd"/>
      <w:r w:rsidRPr="005E3C9B">
        <w:fldChar w:fldCharType="end"/>
      </w:r>
      <w:r w:rsidRPr="0044541A">
        <w:t xml:space="preserve"> </w:t>
      </w:r>
      <w:r w:rsidRPr="005E3C9B">
        <w:t>the schematic OWC caisson</w:t>
      </w:r>
      <w:r>
        <w:t xml:space="preserve"> </w:t>
      </w:r>
      <w:r w:rsidRPr="0044541A">
        <w:t>is</w:t>
      </w:r>
      <w:r w:rsidRPr="005E3C9B">
        <w:t xml:space="preserve"> shown with indication of geometrical dimension and </w:t>
      </w:r>
      <w:r w:rsidR="00E34AFD">
        <w:t xml:space="preserve">of </w:t>
      </w:r>
      <w:r w:rsidRPr="005E3C9B">
        <w:t>the locatio</w:t>
      </w:r>
      <w:r w:rsidR="00E34AFD">
        <w:t>n of the measurement</w:t>
      </w:r>
      <w:r w:rsidRPr="005E3C9B">
        <w:t xml:space="preserve"> tools.</w:t>
      </w:r>
    </w:p>
    <w:p w14:paraId="2729F04B" w14:textId="615E90B3" w:rsidR="0032314E" w:rsidRDefault="0032314E" w:rsidP="0032314E">
      <w:pPr>
        <w:pStyle w:val="TextIndent"/>
      </w:pPr>
      <w:r>
        <w:t xml:space="preserve">The OWC model </w:t>
      </w:r>
      <w:proofErr w:type="gramStart"/>
      <w:r>
        <w:t>was installed</w:t>
      </w:r>
      <w:proofErr w:type="gramEnd"/>
      <w:r>
        <w:t xml:space="preserve"> at about 16 m far from the </w:t>
      </w:r>
      <w:proofErr w:type="spellStart"/>
      <w:r>
        <w:t>wavemaker</w:t>
      </w:r>
      <w:proofErr w:type="spellEnd"/>
      <w:r>
        <w:t>. The still water deep</w:t>
      </w:r>
      <w:r w:rsidR="00E34AFD">
        <w:t xml:space="preserve"> is</w:t>
      </w:r>
      <w:r>
        <w:t xml:space="preserve"> </w:t>
      </w:r>
      <w:r w:rsidRPr="00D31E0C">
        <w:rPr>
          <w:i/>
        </w:rPr>
        <w:t>h</w:t>
      </w:r>
      <w:r>
        <w:rPr>
          <w:i/>
        </w:rPr>
        <w:t xml:space="preserve"> </w:t>
      </w:r>
      <w:r>
        <w:t xml:space="preserve">= 0.19 m. </w:t>
      </w:r>
    </w:p>
    <w:p w14:paraId="4ACE1A62" w14:textId="141E0F3D" w:rsidR="009B6F4A" w:rsidRPr="00EA246B" w:rsidRDefault="0032314E" w:rsidP="00C53A63">
      <w:pPr>
        <w:pStyle w:val="TextIndent"/>
      </w:pPr>
      <w:r>
        <w:t>Such a</w:t>
      </w:r>
      <w:r w:rsidR="003E3E85" w:rsidRPr="00EA246B">
        <w:t xml:space="preserve"> model </w:t>
      </w:r>
      <w:r w:rsidR="00395520">
        <w:t>consists of</w:t>
      </w:r>
      <w:r w:rsidR="00D31E0C" w:rsidRPr="00EA246B">
        <w:t xml:space="preserve"> 11 chambers </w:t>
      </w:r>
      <w:r w:rsidR="003E3E85" w:rsidRPr="00EA246B">
        <w:t xml:space="preserve">with transversal length </w:t>
      </w:r>
      <w:proofErr w:type="spellStart"/>
      <w:proofErr w:type="gramStart"/>
      <w:r w:rsidR="003E3E85" w:rsidRPr="00EA246B">
        <w:rPr>
          <w:i/>
        </w:rPr>
        <w:t>B</w:t>
      </w:r>
      <w:r w:rsidR="003E3E85" w:rsidRPr="00EA246B">
        <w:rPr>
          <w:i/>
          <w:vertAlign w:val="subscript"/>
        </w:rPr>
        <w:t>t</w:t>
      </w:r>
      <w:proofErr w:type="spellEnd"/>
      <w:proofErr w:type="gramEnd"/>
      <w:r w:rsidR="00C958B8" w:rsidRPr="00C958B8">
        <w:rPr>
          <w:i/>
        </w:rPr>
        <w:t xml:space="preserve"> </w:t>
      </w:r>
      <w:r w:rsidR="003E3E85" w:rsidRPr="00EA246B">
        <w:t>=</w:t>
      </w:r>
      <w:r w:rsidR="00C958B8">
        <w:t xml:space="preserve"> </w:t>
      </w:r>
      <w:r w:rsidR="003E3E85" w:rsidRPr="00EA246B">
        <w:t>0.08</w:t>
      </w:r>
      <w:r w:rsidR="00E1200B" w:rsidRPr="00EA246B">
        <w:t xml:space="preserve"> </w:t>
      </w:r>
      <w:r w:rsidR="003E3E85" w:rsidRPr="00EA246B">
        <w:t xml:space="preserve">m, </w:t>
      </w:r>
      <w:r w:rsidR="009B6F4A" w:rsidRPr="00EA246B">
        <w:t xml:space="preserve">wide </w:t>
      </w:r>
      <w:r w:rsidR="009B6F4A" w:rsidRPr="00EA246B">
        <w:rPr>
          <w:i/>
        </w:rPr>
        <w:t>B</w:t>
      </w:r>
      <w:r w:rsidR="00C958B8">
        <w:rPr>
          <w:i/>
        </w:rPr>
        <w:t xml:space="preserve"> </w:t>
      </w:r>
      <w:r w:rsidR="009B6F4A" w:rsidRPr="00EA246B">
        <w:t>=</w:t>
      </w:r>
      <w:r w:rsidR="00C958B8">
        <w:t xml:space="preserve"> </w:t>
      </w:r>
      <w:r w:rsidR="009B6F4A" w:rsidRPr="00EA246B">
        <w:t>0.05</w:t>
      </w:r>
      <w:r w:rsidR="00E1200B" w:rsidRPr="00EA246B">
        <w:t xml:space="preserve"> </w:t>
      </w:r>
      <w:r w:rsidR="009B6F4A" w:rsidRPr="00EA246B">
        <w:t xml:space="preserve">m, </w:t>
      </w:r>
      <w:r w:rsidR="003E3E85" w:rsidRPr="00EA246B">
        <w:t xml:space="preserve">height </w:t>
      </w:r>
      <w:r w:rsidR="00D31E0C" w:rsidRPr="00EA246B">
        <w:t xml:space="preserve">of the chamber </w:t>
      </w:r>
      <w:proofErr w:type="spellStart"/>
      <w:r w:rsidR="003E3E85" w:rsidRPr="00EA246B">
        <w:rPr>
          <w:i/>
        </w:rPr>
        <w:t>h</w:t>
      </w:r>
      <w:r w:rsidR="003E3E85" w:rsidRPr="00EA246B">
        <w:rPr>
          <w:vertAlign w:val="subscript"/>
        </w:rPr>
        <w:t>t</w:t>
      </w:r>
      <w:proofErr w:type="spellEnd"/>
      <w:r w:rsidR="00C958B8" w:rsidRPr="00C958B8">
        <w:t xml:space="preserve"> </w:t>
      </w:r>
      <w:r w:rsidR="003E3E85" w:rsidRPr="00EA246B">
        <w:t>=</w:t>
      </w:r>
      <w:r w:rsidR="00C958B8">
        <w:t xml:space="preserve"> </w:t>
      </w:r>
      <w:r w:rsidR="003E3E85" w:rsidRPr="00EA246B">
        <w:t>0.28</w:t>
      </w:r>
      <w:r w:rsidR="00E1200B" w:rsidRPr="00EA246B">
        <w:t xml:space="preserve"> </w:t>
      </w:r>
      <w:r w:rsidR="003E3E85" w:rsidRPr="00EA246B">
        <w:t xml:space="preserve">m and </w:t>
      </w:r>
      <w:r w:rsidR="009B6F4A" w:rsidRPr="00EA246B">
        <w:t>air</w:t>
      </w:r>
      <w:r w:rsidR="00291204">
        <w:t xml:space="preserve"> chamber</w:t>
      </w:r>
      <w:r w:rsidR="009B6F4A" w:rsidRPr="00EA246B">
        <w:t xml:space="preserve"> height</w:t>
      </w:r>
      <w:r w:rsidR="00291204">
        <w:t xml:space="preserve"> in still conditions</w:t>
      </w:r>
      <w:r w:rsidR="009B6F4A" w:rsidRPr="00EA246B">
        <w:t xml:space="preserve"> </w:t>
      </w:r>
      <w:r w:rsidR="009B6F4A" w:rsidRPr="00EA246B">
        <w:rPr>
          <w:i/>
        </w:rPr>
        <w:t>h</w:t>
      </w:r>
      <w:r w:rsidR="009B6F4A" w:rsidRPr="00EA246B">
        <w:rPr>
          <w:vertAlign w:val="subscript"/>
        </w:rPr>
        <w:t>a</w:t>
      </w:r>
      <w:r w:rsidR="00C958B8" w:rsidRPr="00C958B8">
        <w:t xml:space="preserve"> </w:t>
      </w:r>
      <w:r w:rsidR="009B6F4A" w:rsidRPr="00EA246B">
        <w:t xml:space="preserve">= </w:t>
      </w:r>
      <w:proofErr w:type="spellStart"/>
      <w:r w:rsidR="009B6F4A" w:rsidRPr="00EA246B">
        <w:rPr>
          <w:i/>
        </w:rPr>
        <w:t>h</w:t>
      </w:r>
      <w:r w:rsidR="009B6F4A" w:rsidRPr="00EA246B">
        <w:rPr>
          <w:vertAlign w:val="subscript"/>
        </w:rPr>
        <w:t>t</w:t>
      </w:r>
      <w:proofErr w:type="spellEnd"/>
      <w:r w:rsidR="00C958B8" w:rsidRPr="00C958B8">
        <w:t xml:space="preserve"> </w:t>
      </w:r>
      <w:r w:rsidR="009B6F4A" w:rsidRPr="00EA246B">
        <w:t>-</w:t>
      </w:r>
      <w:r w:rsidR="00C958B8">
        <w:t xml:space="preserve"> </w:t>
      </w:r>
      <w:r w:rsidR="009B6F4A" w:rsidRPr="00EA246B">
        <w:rPr>
          <w:i/>
        </w:rPr>
        <w:t>h</w:t>
      </w:r>
      <w:r w:rsidR="009B6F4A" w:rsidRPr="00EA246B">
        <w:t xml:space="preserve"> </w:t>
      </w:r>
      <w:r w:rsidR="00E34AFD">
        <w:t>=</w:t>
      </w:r>
      <w:r w:rsidR="009B6F4A" w:rsidRPr="00EA246B">
        <w:t xml:space="preserve"> 0.09</w:t>
      </w:r>
      <w:r w:rsidR="00C958B8">
        <w:t xml:space="preserve"> </w:t>
      </w:r>
      <w:r w:rsidR="009B6F4A" w:rsidRPr="00EA246B">
        <w:t xml:space="preserve">m. </w:t>
      </w:r>
      <w:r w:rsidR="003E3E85" w:rsidRPr="00EA246B">
        <w:t xml:space="preserve">The anterior wall </w:t>
      </w:r>
      <w:r w:rsidR="00291204">
        <w:t xml:space="preserve">draft </w:t>
      </w:r>
      <w:proofErr w:type="gramStart"/>
      <w:r w:rsidR="003E3E85" w:rsidRPr="00EA246B">
        <w:rPr>
          <w:i/>
        </w:rPr>
        <w:t>a</w:t>
      </w:r>
      <w:r w:rsidR="003E3E85" w:rsidRPr="00EA246B">
        <w:t xml:space="preserve"> is</w:t>
      </w:r>
      <w:proofErr w:type="gramEnd"/>
      <w:r w:rsidR="003E3E85" w:rsidRPr="00EA246B">
        <w:t xml:space="preserve"> variable from 0.05m and 0.155m, consequently the gap opening </w:t>
      </w:r>
      <w:r w:rsidR="003E3E85" w:rsidRPr="00EA246B">
        <w:rPr>
          <w:i/>
        </w:rPr>
        <w:t>h</w:t>
      </w:r>
      <w:r w:rsidR="003E3E85" w:rsidRPr="00EA246B">
        <w:rPr>
          <w:vertAlign w:val="subscript"/>
        </w:rPr>
        <w:t>i</w:t>
      </w:r>
      <w:r w:rsidR="00DE3E24" w:rsidRPr="00EA246B">
        <w:t xml:space="preserve"> in vertical wall is </w:t>
      </w:r>
      <w:r w:rsidR="00291204">
        <w:t xml:space="preserve">also </w:t>
      </w:r>
      <w:r w:rsidR="00DE3E24" w:rsidRPr="00EA246B">
        <w:t>variable.</w:t>
      </w:r>
    </w:p>
    <w:p w14:paraId="77E36F47" w14:textId="4D7D60B1" w:rsidR="00560737" w:rsidRDefault="00560737" w:rsidP="00560737">
      <w:pPr>
        <w:pStyle w:val="TextIndent"/>
      </w:pPr>
      <w:r w:rsidRPr="00EA246B">
        <w:t xml:space="preserve">In the vertical conduct at the top of the caissons, an orifice </w:t>
      </w:r>
      <w:proofErr w:type="gramStart"/>
      <w:r w:rsidRPr="00EA246B">
        <w:t>is inserted</w:t>
      </w:r>
      <w:proofErr w:type="gramEnd"/>
      <w:r w:rsidRPr="00EA246B">
        <w:t xml:space="preserve"> to simulate the </w:t>
      </w:r>
      <w:r>
        <w:t xml:space="preserve">pressure reduction </w:t>
      </w:r>
      <w:r w:rsidRPr="00EA246B">
        <w:t xml:space="preserve">due to the installation of the turbine. Two diameters of orifice are tested: </w:t>
      </w:r>
      <w:r w:rsidRPr="00EA246B">
        <w:rPr>
          <w:i/>
        </w:rPr>
        <w:t>d</w:t>
      </w:r>
      <w:r w:rsidRPr="00EA246B">
        <w:rPr>
          <w:vertAlign w:val="subscript"/>
        </w:rPr>
        <w:t>0</w:t>
      </w:r>
      <w:r w:rsidR="00C958B8">
        <w:t xml:space="preserve"> </w:t>
      </w:r>
      <w:r w:rsidRPr="00EA246B">
        <w:t>=</w:t>
      </w:r>
      <w:r w:rsidR="00C958B8">
        <w:t xml:space="preserve"> </w:t>
      </w:r>
      <w:r w:rsidRPr="00EA246B">
        <w:t xml:space="preserve">0.01 m, with a relative air of orifice </w:t>
      </w:r>
      <w:r w:rsidR="00E34AFD">
        <w:t>over the</w:t>
      </w:r>
      <w:r w:rsidRPr="00EA246B">
        <w:t xml:space="preserve"> air of chamber </w:t>
      </w:r>
      <w:r w:rsidRPr="00EA246B">
        <w:rPr>
          <w:i/>
        </w:rPr>
        <w:t>A</w:t>
      </w:r>
      <w:r w:rsidRPr="00EA246B">
        <w:rPr>
          <w:vertAlign w:val="subscript"/>
        </w:rPr>
        <w:t>0</w:t>
      </w:r>
      <w:r w:rsidRPr="00EA246B">
        <w:rPr>
          <w:i/>
        </w:rPr>
        <w:t>/A</w:t>
      </w:r>
      <w:r w:rsidRPr="00EA246B">
        <w:rPr>
          <w:vertAlign w:val="subscript"/>
        </w:rPr>
        <w:t>c</w:t>
      </w:r>
      <w:r w:rsidRPr="00EA246B">
        <w:t xml:space="preserve"> = </w:t>
      </w:r>
      <w:proofErr w:type="gramStart"/>
      <w:r w:rsidRPr="00EA246B">
        <w:t>0.71%,</w:t>
      </w:r>
      <w:proofErr w:type="gramEnd"/>
      <w:r w:rsidRPr="00EA246B">
        <w:t xml:space="preserve"> and </w:t>
      </w:r>
      <w:r w:rsidRPr="00EA246B">
        <w:rPr>
          <w:i/>
        </w:rPr>
        <w:t>d</w:t>
      </w:r>
      <w:r w:rsidRPr="00EA246B">
        <w:rPr>
          <w:vertAlign w:val="subscript"/>
        </w:rPr>
        <w:t>0</w:t>
      </w:r>
      <w:r w:rsidRPr="00EA246B">
        <w:t xml:space="preserve"> = 0.006 m, with </w:t>
      </w:r>
      <w:r w:rsidRPr="00EA246B">
        <w:rPr>
          <w:i/>
        </w:rPr>
        <w:t>A</w:t>
      </w:r>
      <w:r w:rsidRPr="00EA246B">
        <w:rPr>
          <w:vertAlign w:val="subscript"/>
        </w:rPr>
        <w:t>0</w:t>
      </w:r>
      <w:r w:rsidRPr="00EA246B">
        <w:rPr>
          <w:i/>
        </w:rPr>
        <w:t>/A</w:t>
      </w:r>
      <w:r w:rsidRPr="00EA246B">
        <w:rPr>
          <w:vertAlign w:val="subscript"/>
        </w:rPr>
        <w:t>c</w:t>
      </w:r>
      <w:r w:rsidRPr="00EA246B">
        <w:t xml:space="preserve"> = 1.96%, where </w:t>
      </w:r>
      <w:r w:rsidRPr="00EA246B">
        <w:rPr>
          <w:i/>
        </w:rPr>
        <w:t>A</w:t>
      </w:r>
      <w:r w:rsidRPr="00EA246B">
        <w:rPr>
          <w:i/>
          <w:vertAlign w:val="subscript"/>
        </w:rPr>
        <w:t>0</w:t>
      </w:r>
      <w:r w:rsidRPr="00EA246B">
        <w:t xml:space="preserve"> = </w:t>
      </w:r>
      <w:r w:rsidRPr="00EA246B">
        <w:rPr>
          <w:i/>
        </w:rPr>
        <w:t>π/4•d</w:t>
      </w:r>
      <w:r w:rsidRPr="000A1CD1">
        <w:rPr>
          <w:vertAlign w:val="subscript"/>
        </w:rPr>
        <w:t>0</w:t>
      </w:r>
      <w:r w:rsidRPr="00EA246B">
        <w:t xml:space="preserve"> is the area of the orifice and </w:t>
      </w:r>
      <w:r w:rsidRPr="00EA246B">
        <w:rPr>
          <w:i/>
        </w:rPr>
        <w:t>A</w:t>
      </w:r>
      <w:r w:rsidRPr="00EA246B">
        <w:rPr>
          <w:i/>
          <w:vertAlign w:val="subscript"/>
        </w:rPr>
        <w:t>c</w:t>
      </w:r>
      <w:r w:rsidRPr="00EA246B">
        <w:t xml:space="preserve"> = </w:t>
      </w:r>
      <w:proofErr w:type="spellStart"/>
      <w:r w:rsidRPr="00EA246B">
        <w:rPr>
          <w:i/>
        </w:rPr>
        <w:t>B•B</w:t>
      </w:r>
      <w:r w:rsidRPr="000A1CD1">
        <w:rPr>
          <w:vertAlign w:val="subscript"/>
        </w:rPr>
        <w:t>t</w:t>
      </w:r>
      <w:proofErr w:type="spellEnd"/>
      <w:r w:rsidRPr="00EA246B">
        <w:t xml:space="preserve"> is the horizontal section of internal</w:t>
      </w:r>
      <w:r w:rsidRPr="00612962">
        <w:t xml:space="preserve"> chamber</w:t>
      </w:r>
      <w:r>
        <w:t>.</w:t>
      </w:r>
    </w:p>
    <w:p w14:paraId="6B30E65C" w14:textId="49651164" w:rsidR="00560737" w:rsidRDefault="00E34AFD" w:rsidP="00560737">
      <w:pPr>
        <w:pStyle w:val="TextIndent"/>
      </w:pPr>
      <w:r>
        <w:t>The wave</w:t>
      </w:r>
      <w:r w:rsidR="00560737">
        <w:t xml:space="preserve"> motion </w:t>
      </w:r>
      <w:proofErr w:type="gramStart"/>
      <w:r w:rsidR="00560737">
        <w:t>w</w:t>
      </w:r>
      <w:r>
        <w:t>as</w:t>
      </w:r>
      <w:r w:rsidR="00560737">
        <w:t xml:space="preserve"> monitored</w:t>
      </w:r>
      <w:proofErr w:type="gramEnd"/>
      <w:r w:rsidR="00560737">
        <w:t xml:space="preserve"> with six wave gauges and three pressure sensor</w:t>
      </w:r>
      <w:r>
        <w:t>s</w:t>
      </w:r>
      <w:r w:rsidR="00560737">
        <w:t xml:space="preserve">. In particular, for the evaluation of the reflection coefficient three wave gauges (WG01-03) </w:t>
      </w:r>
      <w:proofErr w:type="gramStart"/>
      <w:r w:rsidR="00560737">
        <w:t>were installed</w:t>
      </w:r>
      <w:proofErr w:type="gramEnd"/>
      <w:r w:rsidR="00560737">
        <w:t xml:space="preserve"> at the center of channel, at about 2 m far from the structure. The wave gauges were placed with distance</w:t>
      </w:r>
      <w:r w:rsidR="00560737" w:rsidRPr="00D56AF3">
        <w:rPr>
          <w:i/>
        </w:rPr>
        <w:t xml:space="preserve"> </w:t>
      </w:r>
      <w:r w:rsidR="00560737">
        <w:t xml:space="preserve">between the first and the second wave gauge </w:t>
      </w:r>
      <w:r w:rsidR="00560737" w:rsidRPr="00D56AF3">
        <w:rPr>
          <w:i/>
        </w:rPr>
        <w:t>x</w:t>
      </w:r>
      <w:r w:rsidR="00560737" w:rsidRPr="00E1200B">
        <w:rPr>
          <w:i/>
          <w:vertAlign w:val="subscript"/>
        </w:rPr>
        <w:t>12</w:t>
      </w:r>
      <w:r w:rsidR="00560737">
        <w:t xml:space="preserve"> = 0.185 m and </w:t>
      </w:r>
      <w:r>
        <w:t xml:space="preserve">at a </w:t>
      </w:r>
      <w:r w:rsidR="00560737">
        <w:t xml:space="preserve">distance between the first and the third wave gauge </w:t>
      </w:r>
      <w:r w:rsidR="00560737" w:rsidRPr="00D56AF3">
        <w:rPr>
          <w:i/>
        </w:rPr>
        <w:t>x</w:t>
      </w:r>
      <w:r w:rsidR="00560737" w:rsidRPr="00E1200B">
        <w:rPr>
          <w:i/>
          <w:vertAlign w:val="subscript"/>
        </w:rPr>
        <w:t>13</w:t>
      </w:r>
      <w:r w:rsidR="00560737">
        <w:t xml:space="preserve"> = 0.345 m. Such distances between the wave gauges </w:t>
      </w:r>
      <w:proofErr w:type="gramStart"/>
      <w:r w:rsidR="00560737">
        <w:t>are chosen</w:t>
      </w:r>
      <w:proofErr w:type="gramEnd"/>
      <w:r w:rsidR="00560737">
        <w:t xml:space="preserve"> in order to follow the limit of </w:t>
      </w:r>
      <w:r w:rsidR="00560737">
        <w:lastRenderedPageBreak/>
        <w:t xml:space="preserve">the method for evaluating the reflection coefficient. The interaction of the surface elevation with the structure has been evaluated by means of two wave gauges (WG04-05), installed in front of the structure, and by using one more gauge (WG06) installed in the central chamber of the model. Two pressure sensors (P01-02) </w:t>
      </w:r>
      <w:proofErr w:type="gramStart"/>
      <w:r w:rsidR="00560737">
        <w:t>were installed</w:t>
      </w:r>
      <w:proofErr w:type="gramEnd"/>
      <w:r w:rsidR="00560737">
        <w:t xml:space="preserve"> in a lateral chamber of the model, for the evaluation of the pressure at the front vertical wall. The reason of installing two pressure sensors in a lateral chamber is due to avoid the influence of the sensor on the measurement, since the sensors and the chamber have similar lengths. Such </w:t>
      </w:r>
      <w:r w:rsidR="00560737" w:rsidRPr="004F6E02">
        <w:t>pressure sensor</w:t>
      </w:r>
      <w:r w:rsidR="00560737">
        <w:t>s</w:t>
      </w:r>
      <w:r w:rsidR="00560737" w:rsidRPr="004F6E02">
        <w:t xml:space="preserve"> were </w:t>
      </w:r>
      <w:r w:rsidR="00560737" w:rsidRPr="007649A4">
        <w:t>located at the lower edge of th</w:t>
      </w:r>
      <w:r w:rsidR="00560737">
        <w:t>e front</w:t>
      </w:r>
      <w:r w:rsidR="00560737" w:rsidRPr="007649A4">
        <w:t xml:space="preserve"> wall and at the mean water level</w:t>
      </w:r>
      <w:r w:rsidR="00560737">
        <w:t>.</w:t>
      </w:r>
    </w:p>
    <w:p w14:paraId="4E024318" w14:textId="77777777" w:rsidR="00560737" w:rsidRDefault="00560737" w:rsidP="00560737">
      <w:pPr>
        <w:pStyle w:val="TextIndent"/>
      </w:pPr>
      <w:r w:rsidRPr="004F6E02">
        <w:t xml:space="preserve">The last pressure sensor (P03) </w:t>
      </w:r>
      <w:proofErr w:type="gramStart"/>
      <w:r w:rsidRPr="004F6E02">
        <w:t>was installed</w:t>
      </w:r>
      <w:proofErr w:type="gramEnd"/>
      <w:r w:rsidRPr="004F6E02">
        <w:t xml:space="preserve"> </w:t>
      </w:r>
      <w:r>
        <w:t>at</w:t>
      </w:r>
      <w:r w:rsidRPr="004F6E02">
        <w:t xml:space="preserve"> the top of the central chamber, for the evaluation of the air pressure.</w:t>
      </w:r>
    </w:p>
    <w:p w14:paraId="2ED50090" w14:textId="742280F1" w:rsidR="00B10A47" w:rsidRDefault="00B10A47" w:rsidP="00B10A47">
      <w:pPr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72D2963" wp14:editId="7B9EC955">
                <wp:simplePos x="0" y="0"/>
                <wp:positionH relativeFrom="margin">
                  <wp:align>left</wp:align>
                </wp:positionH>
                <wp:positionV relativeFrom="paragraph">
                  <wp:posOffset>555929</wp:posOffset>
                </wp:positionV>
                <wp:extent cx="351155" cy="2413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5605B" w14:textId="77777777" w:rsidR="00C958B8" w:rsidRPr="00E45D5B" w:rsidRDefault="00C958B8" w:rsidP="00C958B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(a</w:t>
                            </w:r>
                            <w:r w:rsidRPr="00E45D5B"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D2963" id="Text Box 2" o:spid="_x0000_s1028" type="#_x0000_t202" style="position:absolute;left:0;text-align:left;margin-left:0;margin-top:43.75pt;width:27.65pt;height:19pt;z-index:25168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" stroked="f">
                <v:textbox>
                  <w:txbxContent>
                    <w:p w14:paraId="6495605B" w14:textId="77777777" w:rsidR="00C958B8" w:rsidRPr="00E45D5B" w:rsidRDefault="00C958B8" w:rsidP="00C958B8">
                      <w:pPr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</w:rPr>
                        <w:t>(a</w:t>
                      </w:r>
                      <w:r w:rsidRPr="00E45D5B">
                        <w:rPr>
                          <w:rFonts w:ascii="Arial" w:hAnsi="Arial"/>
                          <w:b/>
                          <w:bCs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C2A3CED" wp14:editId="6AB98327">
                <wp:simplePos x="0" y="0"/>
                <wp:positionH relativeFrom="margin">
                  <wp:align>left</wp:align>
                </wp:positionH>
                <wp:positionV relativeFrom="paragraph">
                  <wp:posOffset>2906699</wp:posOffset>
                </wp:positionV>
                <wp:extent cx="351155" cy="241300"/>
                <wp:effectExtent l="0" t="0" r="0" b="635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22D19" w14:textId="77777777" w:rsidR="00C958B8" w:rsidRPr="00E45D5B" w:rsidRDefault="00C958B8" w:rsidP="00C958B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(b</w:t>
                            </w:r>
                            <w:r w:rsidRPr="00E45D5B">
                              <w:rPr>
                                <w:rFonts w:ascii="Arial" w:hAnsi="Arial"/>
                                <w:b/>
                                <w:bCs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A3CED" id="Text Box 3" o:spid="_x0000_s1029" type="#_x0000_t202" style="position:absolute;left:0;text-align:left;margin-left:0;margin-top:228.85pt;width:27.65pt;height:19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" stroked="f">
                <v:textbox>
                  <w:txbxContent>
                    <w:p w14:paraId="29822D19" w14:textId="77777777" w:rsidR="00C958B8" w:rsidRPr="00E45D5B" w:rsidRDefault="00C958B8" w:rsidP="00C958B8">
                      <w:pPr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</w:rPr>
                        <w:t>(b</w:t>
                      </w:r>
                      <w:r w:rsidRPr="00E45D5B">
                        <w:rPr>
                          <w:rFonts w:ascii="Arial" w:hAnsi="Arial"/>
                          <w:b/>
                          <w:bCs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0A47">
        <w:rPr>
          <w:noProof/>
          <w:lang w:val="it-IT" w:eastAsia="it-IT"/>
        </w:rPr>
        <w:drawing>
          <wp:inline distT="0" distB="0" distL="0" distR="0" wp14:anchorId="032824D9" wp14:editId="6D5DE117">
            <wp:extent cx="4721081" cy="4320000"/>
            <wp:effectExtent l="0" t="0" r="0" b="4445"/>
            <wp:docPr id="1" name="Immagine 1" descr="C:\Users\utente\Desktop\Articoli\ICCE 2016\immagini\Vasca_proveGN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Articoli\ICCE 2016\immagini\Vasca_proveGN3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1" t="12847" r="35382" b="15411"/>
                    <a:stretch/>
                  </pic:blipFill>
                  <pic:spPr bwMode="auto">
                    <a:xfrm>
                      <a:off x="0" y="0"/>
                      <a:ext cx="472108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43BC9" w14:textId="39C1C026" w:rsidR="00C958B8" w:rsidRDefault="00C958B8" w:rsidP="00C958B8">
      <w:pPr>
        <w:jc w:val="center"/>
      </w:pPr>
    </w:p>
    <w:p w14:paraId="441F7D19" w14:textId="05062156" w:rsidR="00A3152E" w:rsidRDefault="00E1200B" w:rsidP="00E1200B">
      <w:pPr>
        <w:pStyle w:val="Didascalia"/>
        <w:spacing w:after="120"/>
        <w:rPr>
          <w:rFonts w:ascii="Arial" w:hAnsi="Arial"/>
          <w:b/>
          <w:bCs/>
        </w:rPr>
      </w:pPr>
      <w:bookmarkStart w:id="2" w:name="_Ref474916505"/>
      <w:r w:rsidRPr="00803A9B">
        <w:rPr>
          <w:rFonts w:ascii="Arial" w:hAnsi="Arial"/>
          <w:b/>
          <w:bCs/>
        </w:rPr>
        <w:t xml:space="preserve">Figure </w:t>
      </w:r>
      <w:r w:rsidRPr="00803A9B">
        <w:rPr>
          <w:rFonts w:ascii="Arial" w:hAnsi="Arial"/>
          <w:b/>
          <w:bCs/>
        </w:rPr>
        <w:fldChar w:fldCharType="begin"/>
      </w:r>
      <w:r w:rsidRPr="00803A9B">
        <w:rPr>
          <w:rFonts w:ascii="Arial" w:hAnsi="Arial"/>
          <w:b/>
          <w:bCs/>
        </w:rPr>
        <w:instrText xml:space="preserve"> SEQ Figure \* ARABIC </w:instrText>
      </w:r>
      <w:r w:rsidRPr="00803A9B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2</w:t>
      </w:r>
      <w:r w:rsidRPr="00803A9B">
        <w:rPr>
          <w:rFonts w:ascii="Arial" w:hAnsi="Arial"/>
          <w:b/>
          <w:bCs/>
        </w:rPr>
        <w:fldChar w:fldCharType="end"/>
      </w:r>
      <w:bookmarkEnd w:id="2"/>
      <w:r w:rsidRPr="00803A9B">
        <w:rPr>
          <w:rFonts w:ascii="Arial" w:hAnsi="Arial"/>
          <w:b/>
          <w:bCs/>
        </w:rPr>
        <w:t xml:space="preserve">: Schematic section of the experimental setup of </w:t>
      </w:r>
      <w:r>
        <w:rPr>
          <w:rFonts w:ascii="Arial" w:hAnsi="Arial"/>
          <w:b/>
          <w:bCs/>
        </w:rPr>
        <w:t>OWC</w:t>
      </w:r>
      <w:r w:rsidRPr="00803A9B">
        <w:rPr>
          <w:rFonts w:ascii="Arial" w:hAnsi="Arial"/>
          <w:b/>
          <w:bCs/>
        </w:rPr>
        <w:t xml:space="preserve"> model</w:t>
      </w:r>
      <w:r>
        <w:rPr>
          <w:rFonts w:ascii="Arial" w:hAnsi="Arial"/>
          <w:b/>
          <w:bCs/>
        </w:rPr>
        <w:t xml:space="preserve"> with</w:t>
      </w:r>
      <w:r w:rsidRPr="00803A9B">
        <w:rPr>
          <w:rFonts w:ascii="Arial" w:hAnsi="Arial"/>
          <w:b/>
          <w:bCs/>
        </w:rPr>
        <w:t xml:space="preserve"> the indication </w:t>
      </w:r>
      <w:r w:rsidR="00E34AFD">
        <w:rPr>
          <w:rFonts w:ascii="Arial" w:hAnsi="Arial"/>
          <w:b/>
          <w:bCs/>
        </w:rPr>
        <w:t>of geometrical parameters, wave</w:t>
      </w:r>
      <w:r w:rsidRPr="00803A9B">
        <w:rPr>
          <w:rFonts w:ascii="Arial" w:hAnsi="Arial"/>
          <w:b/>
          <w:bCs/>
        </w:rPr>
        <w:t xml:space="preserve"> direction</w:t>
      </w:r>
      <w:r>
        <w:rPr>
          <w:rFonts w:ascii="Arial" w:hAnsi="Arial"/>
          <w:b/>
          <w:bCs/>
        </w:rPr>
        <w:t>,</w:t>
      </w:r>
      <w:r w:rsidRPr="00803A9B">
        <w:rPr>
          <w:rFonts w:ascii="Arial" w:hAnsi="Arial"/>
          <w:b/>
          <w:bCs/>
        </w:rPr>
        <w:t xml:space="preserve"> wave gauges and pressure sensor</w:t>
      </w:r>
      <w:r>
        <w:rPr>
          <w:rFonts w:ascii="Arial" w:hAnsi="Arial"/>
          <w:b/>
          <w:bCs/>
        </w:rPr>
        <w:t>: (a) longitudinal section of central chamber</w:t>
      </w:r>
      <w:proofErr w:type="gramStart"/>
      <w:r>
        <w:rPr>
          <w:rFonts w:ascii="Arial" w:hAnsi="Arial"/>
          <w:b/>
          <w:bCs/>
        </w:rPr>
        <w:t>;</w:t>
      </w:r>
      <w:proofErr w:type="gramEnd"/>
      <w:r>
        <w:rPr>
          <w:rFonts w:ascii="Arial" w:hAnsi="Arial"/>
          <w:b/>
          <w:bCs/>
        </w:rPr>
        <w:t xml:space="preserve"> (b) longitudinal section of</w:t>
      </w:r>
      <w:r w:rsidR="00395520">
        <w:rPr>
          <w:rFonts w:ascii="Arial" w:hAnsi="Arial"/>
          <w:b/>
          <w:bCs/>
        </w:rPr>
        <w:t xml:space="preserve"> a</w:t>
      </w:r>
      <w:r>
        <w:rPr>
          <w:rFonts w:ascii="Arial" w:hAnsi="Arial"/>
          <w:b/>
          <w:bCs/>
        </w:rPr>
        <w:t xml:space="preserve"> lateral chamber.</w:t>
      </w:r>
    </w:p>
    <w:p w14:paraId="68A0ABC3" w14:textId="059524B3" w:rsidR="008C471A" w:rsidRDefault="008C471A" w:rsidP="008C471A">
      <w:pPr>
        <w:pStyle w:val="TextIndent"/>
      </w:pPr>
      <w:r>
        <w:t xml:space="preserve">The data </w:t>
      </w:r>
      <w:proofErr w:type="gramStart"/>
      <w:r>
        <w:t>were recorded</w:t>
      </w:r>
      <w:proofErr w:type="gramEnd"/>
      <w:r>
        <w:t xml:space="preserve"> at a frequency of 1000</w:t>
      </w:r>
      <w:r w:rsidR="00C958B8">
        <w:t xml:space="preserve"> </w:t>
      </w:r>
      <w:r>
        <w:t>Hz, in order to analyze the peak of pressure signal due to impulsive waves.</w:t>
      </w:r>
    </w:p>
    <w:p w14:paraId="76EA4A7A" w14:textId="46B7460A" w:rsidR="008C471A" w:rsidRDefault="008C471A" w:rsidP="008C471A">
      <w:pPr>
        <w:pStyle w:val="TextIndent"/>
      </w:pPr>
      <w:r w:rsidRPr="005E3C9B">
        <w:t>The irregular</w:t>
      </w:r>
      <w:r w:rsidR="00E34AFD">
        <w:t xml:space="preserve"> waves listed in </w:t>
      </w:r>
      <w:r w:rsidR="00E34AFD">
        <w:fldChar w:fldCharType="begin"/>
      </w:r>
      <w:r w:rsidR="00E34AFD">
        <w:instrText xml:space="preserve"> REF _Ref475974828 \h  \* MERGEFORMAT </w:instrText>
      </w:r>
      <w:r w:rsidR="00E34AFD">
        <w:fldChar w:fldCharType="separate"/>
      </w:r>
      <w:r w:rsidR="0065462E" w:rsidRPr="0065462E">
        <w:t>Table 1</w:t>
      </w:r>
      <w:r w:rsidR="00E34AFD">
        <w:fldChar w:fldCharType="end"/>
      </w:r>
      <w:r w:rsidR="00E34AFD">
        <w:t xml:space="preserve"> were tested in the laboratory</w:t>
      </w:r>
      <w:r w:rsidRPr="005E3C9B">
        <w:t xml:space="preserve"> with mean JONSWAP spectrum w</w:t>
      </w:r>
      <w:r>
        <w:t>h</w:t>
      </w:r>
      <w:r w:rsidRPr="005E3C9B">
        <w:t xml:space="preserve">ere </w:t>
      </w:r>
      <w:r w:rsidRPr="005E3C9B">
        <w:rPr>
          <w:i/>
        </w:rPr>
        <w:t>H</w:t>
      </w:r>
      <w:r w:rsidRPr="00E1200B">
        <w:rPr>
          <w:vertAlign w:val="subscript"/>
        </w:rPr>
        <w:t>m0</w:t>
      </w:r>
      <w:proofErr w:type="gramStart"/>
      <w:r w:rsidRPr="00E1200B">
        <w:rPr>
          <w:vertAlign w:val="subscript"/>
        </w:rPr>
        <w:t>,i</w:t>
      </w:r>
      <w:proofErr w:type="gramEnd"/>
      <w:r w:rsidRPr="005E3C9B">
        <w:t xml:space="preserve"> is the incident wave height, </w:t>
      </w:r>
      <w:proofErr w:type="spellStart"/>
      <w:r w:rsidRPr="005E3C9B">
        <w:rPr>
          <w:i/>
        </w:rPr>
        <w:t>T</w:t>
      </w:r>
      <w:r w:rsidRPr="00E1200B">
        <w:rPr>
          <w:i/>
          <w:vertAlign w:val="subscript"/>
        </w:rPr>
        <w:t>p</w:t>
      </w:r>
      <w:proofErr w:type="spellEnd"/>
      <w:r w:rsidRPr="005E3C9B">
        <w:t xml:space="preserve"> is the peak period of the wave and </w:t>
      </w:r>
      <w:r w:rsidRPr="005E3C9B">
        <w:rPr>
          <w:i/>
        </w:rPr>
        <w:t>S</w:t>
      </w:r>
      <w:r w:rsidRPr="005E3C9B">
        <w:t xml:space="preserve"> is the wave steepness</w:t>
      </w:r>
      <w:r>
        <w:t xml:space="preserve"> (</w:t>
      </w:r>
      <w:r w:rsidRPr="005E3C9B">
        <w:rPr>
          <w:i/>
        </w:rPr>
        <w:t>H</w:t>
      </w:r>
      <w:r w:rsidRPr="00E1200B">
        <w:rPr>
          <w:vertAlign w:val="subscript"/>
        </w:rPr>
        <w:t>m0,i</w:t>
      </w:r>
      <w:r w:rsidRPr="005E3C9B">
        <w:t xml:space="preserve"> </w:t>
      </w:r>
      <w:r>
        <w:t>over</w:t>
      </w:r>
      <w:r w:rsidRPr="005E3C9B">
        <w:t xml:space="preserve"> </w:t>
      </w:r>
      <w:proofErr w:type="spellStart"/>
      <w:r w:rsidRPr="005E3C9B">
        <w:rPr>
          <w:i/>
        </w:rPr>
        <w:t>L</w:t>
      </w:r>
      <w:r w:rsidRPr="00E1200B">
        <w:rPr>
          <w:i/>
          <w:vertAlign w:val="subscript"/>
        </w:rPr>
        <w:t>p</w:t>
      </w:r>
      <w:proofErr w:type="spellEnd"/>
      <w:r>
        <w:t>)</w:t>
      </w:r>
      <w:r w:rsidRPr="005E3C9B">
        <w:t xml:space="preserve"> variable </w:t>
      </w:r>
      <w:r>
        <w:t>betwe</w:t>
      </w:r>
      <w:r w:rsidR="00C958B8">
        <w:t>e</w:t>
      </w:r>
      <w:r>
        <w:t xml:space="preserve">n </w:t>
      </w:r>
      <w:r w:rsidRPr="005E3C9B">
        <w:t>0.016 and 0.039.</w:t>
      </w:r>
    </w:p>
    <w:p w14:paraId="5012F589" w14:textId="15382714" w:rsidR="00A3152E" w:rsidRDefault="00A3152E">
      <w:pPr>
        <w:rPr>
          <w:rFonts w:ascii="Arial" w:hAnsi="Arial"/>
          <w:b/>
          <w:bCs/>
          <w:sz w:val="16"/>
        </w:rPr>
      </w:pPr>
    </w:p>
    <w:p w14:paraId="11D6B29C" w14:textId="5DAD5326" w:rsidR="00A3152E" w:rsidRPr="00C657CC" w:rsidRDefault="00A3152E" w:rsidP="00C657CC">
      <w:pPr>
        <w:pStyle w:val="Didascalia"/>
        <w:rPr>
          <w:rFonts w:ascii="Arial" w:hAnsi="Arial"/>
          <w:b/>
          <w:bCs/>
        </w:rPr>
      </w:pPr>
      <w:bookmarkStart w:id="3" w:name="_Ref475974828"/>
      <w:r w:rsidRPr="00C657CC">
        <w:rPr>
          <w:rFonts w:ascii="Arial" w:hAnsi="Arial"/>
          <w:b/>
          <w:bCs/>
        </w:rPr>
        <w:t xml:space="preserve">Table </w:t>
      </w:r>
      <w:r w:rsidRPr="00C657CC">
        <w:rPr>
          <w:rFonts w:ascii="Arial" w:hAnsi="Arial"/>
          <w:b/>
          <w:bCs/>
        </w:rPr>
        <w:fldChar w:fldCharType="begin"/>
      </w:r>
      <w:r w:rsidRPr="00C657CC">
        <w:rPr>
          <w:rFonts w:ascii="Arial" w:hAnsi="Arial"/>
          <w:b/>
          <w:bCs/>
        </w:rPr>
        <w:instrText xml:space="preserve"> SEQ Table \* ARABIC </w:instrText>
      </w:r>
      <w:r w:rsidRPr="00C657CC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1</w:t>
      </w:r>
      <w:r w:rsidRPr="00C657CC">
        <w:rPr>
          <w:rFonts w:ascii="Arial" w:hAnsi="Arial"/>
          <w:b/>
          <w:bCs/>
        </w:rPr>
        <w:fldChar w:fldCharType="end"/>
      </w:r>
      <w:bookmarkEnd w:id="3"/>
      <w:r w:rsidRPr="00C657CC">
        <w:rPr>
          <w:rFonts w:ascii="Arial" w:hAnsi="Arial"/>
          <w:b/>
          <w:bCs/>
        </w:rPr>
        <w:t>. Wave condition</w:t>
      </w:r>
      <w:r w:rsidR="00E34AFD">
        <w:rPr>
          <w:rFonts w:ascii="Arial" w:hAnsi="Arial"/>
          <w:b/>
          <w:bCs/>
        </w:rPr>
        <w:t>s</w:t>
      </w:r>
      <w:r w:rsidRPr="00C657CC">
        <w:rPr>
          <w:rFonts w:ascii="Arial" w:hAnsi="Arial"/>
          <w:b/>
          <w:bCs/>
        </w:rPr>
        <w:t xml:space="preserve"> tested at </w:t>
      </w:r>
      <w:r w:rsidR="00E34AFD">
        <w:rPr>
          <w:rFonts w:ascii="Arial" w:hAnsi="Arial"/>
          <w:b/>
          <w:bCs/>
        </w:rPr>
        <w:t xml:space="preserve">the </w:t>
      </w:r>
      <w:proofErr w:type="gramStart"/>
      <w:r w:rsidRPr="00C657CC">
        <w:rPr>
          <w:rFonts w:ascii="Arial" w:hAnsi="Arial"/>
          <w:b/>
          <w:bCs/>
        </w:rPr>
        <w:t>small scale</w:t>
      </w:r>
      <w:proofErr w:type="gramEnd"/>
      <w:r w:rsidRPr="00C657CC">
        <w:rPr>
          <w:rFonts w:ascii="Arial" w:hAnsi="Arial"/>
          <w:b/>
          <w:bCs/>
        </w:rPr>
        <w:t xml:space="preserve"> physical model of</w:t>
      </w:r>
      <w:r w:rsidR="00E34AFD">
        <w:rPr>
          <w:rFonts w:ascii="Arial" w:hAnsi="Arial"/>
          <w:b/>
          <w:bCs/>
        </w:rPr>
        <w:t xml:space="preserve"> the </w:t>
      </w:r>
      <w:r w:rsidR="002F1FCB">
        <w:rPr>
          <w:rFonts w:ascii="Arial" w:hAnsi="Arial"/>
          <w:b/>
          <w:bCs/>
        </w:rPr>
        <w:t xml:space="preserve">OWC </w:t>
      </w:r>
      <w:r w:rsidR="00E34AFD">
        <w:rPr>
          <w:rFonts w:ascii="Arial" w:hAnsi="Arial"/>
          <w:b/>
          <w:bCs/>
        </w:rPr>
        <w:t>device to be installed in</w:t>
      </w:r>
      <w:r w:rsidRPr="00C657CC">
        <w:rPr>
          <w:rFonts w:ascii="Arial" w:hAnsi="Arial"/>
          <w:b/>
          <w:bCs/>
        </w:rPr>
        <w:t xml:space="preserve"> </w:t>
      </w:r>
      <w:proofErr w:type="spellStart"/>
      <w:r w:rsidRPr="00C657CC">
        <w:rPr>
          <w:rFonts w:ascii="Arial" w:hAnsi="Arial"/>
          <w:b/>
          <w:bCs/>
        </w:rPr>
        <w:t>Giardini</w:t>
      </w:r>
      <w:proofErr w:type="spellEnd"/>
      <w:r w:rsidRPr="00C657CC">
        <w:rPr>
          <w:rFonts w:ascii="Arial" w:hAnsi="Arial"/>
          <w:b/>
          <w:bCs/>
        </w:rPr>
        <w:t xml:space="preserve"> Naxos.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1701"/>
      </w:tblGrid>
      <w:tr w:rsidR="00A3152E" w:rsidRPr="00B3179C" w14:paraId="497D9D56" w14:textId="77777777" w:rsidTr="00C64265">
        <w:trPr>
          <w:jc w:val="center"/>
        </w:trPr>
        <w:tc>
          <w:tcPr>
            <w:tcW w:w="709" w:type="dxa"/>
            <w:vAlign w:val="center"/>
          </w:tcPr>
          <w:p w14:paraId="748EC32A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E220D0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H</w:t>
            </w:r>
            <w:r w:rsidRPr="00B3179C">
              <w:rPr>
                <w:rFonts w:ascii="Arial" w:hAnsi="Arial" w:cs="Arial"/>
                <w:b/>
                <w:sz w:val="16"/>
                <w:szCs w:val="16"/>
                <w:vertAlign w:val="subscript"/>
              </w:rPr>
              <w:t>m0,i</w:t>
            </w:r>
            <w:r w:rsidRPr="00B3179C">
              <w:rPr>
                <w:rFonts w:ascii="Arial" w:hAnsi="Arial" w:cs="Arial"/>
                <w:b/>
                <w:sz w:val="16"/>
                <w:szCs w:val="16"/>
              </w:rPr>
              <w:t xml:space="preserve"> [m]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119D76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B3179C">
              <w:rPr>
                <w:rFonts w:ascii="Arial" w:hAnsi="Arial" w:cs="Arial"/>
                <w:b/>
                <w:sz w:val="16"/>
                <w:szCs w:val="16"/>
              </w:rPr>
              <w:t>T</w:t>
            </w:r>
            <w:r w:rsidRPr="00B3179C">
              <w:rPr>
                <w:rFonts w:ascii="Arial" w:hAnsi="Arial" w:cs="Arial"/>
                <w:b/>
                <w:sz w:val="16"/>
                <w:szCs w:val="16"/>
                <w:vertAlign w:val="subscript"/>
              </w:rPr>
              <w:t>p</w:t>
            </w:r>
            <w:proofErr w:type="spellEnd"/>
            <w:r w:rsidRPr="00B3179C">
              <w:rPr>
                <w:rFonts w:ascii="Arial" w:hAnsi="Arial" w:cs="Arial"/>
                <w:b/>
                <w:sz w:val="16"/>
                <w:szCs w:val="16"/>
              </w:rPr>
              <w:t xml:space="preserve"> [s]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D27FCB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S= H</w:t>
            </w:r>
            <w:r w:rsidRPr="00B3179C">
              <w:rPr>
                <w:rFonts w:ascii="Arial" w:hAnsi="Arial" w:cs="Arial"/>
                <w:b/>
                <w:sz w:val="16"/>
                <w:szCs w:val="16"/>
                <w:vertAlign w:val="subscript"/>
              </w:rPr>
              <w:t>m0,i</w:t>
            </w:r>
            <w:r w:rsidRPr="00B3179C">
              <w:rPr>
                <w:rFonts w:ascii="Arial" w:hAnsi="Arial" w:cs="Arial"/>
                <w:b/>
                <w:sz w:val="16"/>
                <w:szCs w:val="16"/>
              </w:rPr>
              <w:t xml:space="preserve"> /</w:t>
            </w:r>
            <w:proofErr w:type="spellStart"/>
            <w:r w:rsidRPr="00B3179C">
              <w:rPr>
                <w:rFonts w:ascii="Arial" w:hAnsi="Arial" w:cs="Arial"/>
                <w:b/>
                <w:sz w:val="16"/>
                <w:szCs w:val="16"/>
              </w:rPr>
              <w:t>L</w:t>
            </w:r>
            <w:r w:rsidRPr="00B3179C">
              <w:rPr>
                <w:rFonts w:ascii="Arial" w:hAnsi="Arial" w:cs="Arial"/>
                <w:b/>
                <w:sz w:val="16"/>
                <w:szCs w:val="16"/>
                <w:vertAlign w:val="subscript"/>
              </w:rPr>
              <w:t>p</w:t>
            </w:r>
            <w:proofErr w:type="spellEnd"/>
          </w:p>
        </w:tc>
      </w:tr>
      <w:tr w:rsidR="00A3152E" w:rsidRPr="00B3179C" w14:paraId="279D994F" w14:textId="77777777" w:rsidTr="00C64265">
        <w:trPr>
          <w:jc w:val="center"/>
        </w:trPr>
        <w:tc>
          <w:tcPr>
            <w:tcW w:w="709" w:type="dxa"/>
            <w:vAlign w:val="center"/>
          </w:tcPr>
          <w:p w14:paraId="7309B931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127B8B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1A6F51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0.700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2D5EE0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0.026</w:t>
            </w:r>
          </w:p>
        </w:tc>
      </w:tr>
      <w:tr w:rsidR="00A3152E" w:rsidRPr="00B3179C" w14:paraId="766602D1" w14:textId="77777777" w:rsidTr="00C64265">
        <w:trPr>
          <w:jc w:val="center"/>
        </w:trPr>
        <w:tc>
          <w:tcPr>
            <w:tcW w:w="709" w:type="dxa"/>
            <w:vAlign w:val="center"/>
          </w:tcPr>
          <w:p w14:paraId="640F2EAF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7ED840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3ADF92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9FD974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0.016</w:t>
            </w:r>
          </w:p>
        </w:tc>
      </w:tr>
      <w:tr w:rsidR="00A3152E" w:rsidRPr="00B3179C" w14:paraId="43B8EC43" w14:textId="77777777" w:rsidTr="00C64265">
        <w:trPr>
          <w:jc w:val="center"/>
        </w:trPr>
        <w:tc>
          <w:tcPr>
            <w:tcW w:w="709" w:type="dxa"/>
            <w:vAlign w:val="center"/>
          </w:tcPr>
          <w:p w14:paraId="4286F74C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CA03B0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FC520D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1.500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E491C5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0.006</w:t>
            </w:r>
          </w:p>
        </w:tc>
      </w:tr>
      <w:tr w:rsidR="00A3152E" w:rsidRPr="00B3179C" w14:paraId="781AB26B" w14:textId="77777777" w:rsidTr="00C64265">
        <w:trPr>
          <w:jc w:val="center"/>
        </w:trPr>
        <w:tc>
          <w:tcPr>
            <w:tcW w:w="709" w:type="dxa"/>
            <w:vAlign w:val="center"/>
          </w:tcPr>
          <w:p w14:paraId="284C9AF0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E09F70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5152A5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0.700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DC5E4E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0.039</w:t>
            </w:r>
          </w:p>
        </w:tc>
      </w:tr>
      <w:tr w:rsidR="00A3152E" w:rsidRPr="00B3179C" w14:paraId="4F03F1DB" w14:textId="77777777" w:rsidTr="00C64265">
        <w:trPr>
          <w:jc w:val="center"/>
        </w:trPr>
        <w:tc>
          <w:tcPr>
            <w:tcW w:w="709" w:type="dxa"/>
            <w:vAlign w:val="center"/>
          </w:tcPr>
          <w:p w14:paraId="333BBC24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AD81EE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5E3A90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F97B83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0.024</w:t>
            </w:r>
          </w:p>
        </w:tc>
      </w:tr>
      <w:tr w:rsidR="00A3152E" w:rsidRPr="00B3179C" w14:paraId="528CB27A" w14:textId="77777777" w:rsidTr="00C64265">
        <w:trPr>
          <w:jc w:val="center"/>
        </w:trPr>
        <w:tc>
          <w:tcPr>
            <w:tcW w:w="709" w:type="dxa"/>
            <w:vAlign w:val="center"/>
          </w:tcPr>
          <w:p w14:paraId="65625146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D4C7CB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0176AA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1.200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3208EA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0.013</w:t>
            </w:r>
          </w:p>
        </w:tc>
      </w:tr>
      <w:tr w:rsidR="00A3152E" w:rsidRPr="00B3179C" w14:paraId="5EC60635" w14:textId="77777777" w:rsidTr="00C64265">
        <w:trPr>
          <w:jc w:val="center"/>
        </w:trPr>
        <w:tc>
          <w:tcPr>
            <w:tcW w:w="709" w:type="dxa"/>
            <w:vAlign w:val="center"/>
          </w:tcPr>
          <w:p w14:paraId="7AA7D85F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249D7D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BA8A51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593153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0.032</w:t>
            </w:r>
          </w:p>
        </w:tc>
      </w:tr>
      <w:tr w:rsidR="00A3152E" w:rsidRPr="00B3179C" w14:paraId="4711A500" w14:textId="77777777" w:rsidTr="00C64265">
        <w:trPr>
          <w:jc w:val="center"/>
        </w:trPr>
        <w:tc>
          <w:tcPr>
            <w:tcW w:w="709" w:type="dxa"/>
            <w:vAlign w:val="center"/>
          </w:tcPr>
          <w:p w14:paraId="6DE8FCE9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3B78CC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0.050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95F137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1.200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53B349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0.022</w:t>
            </w:r>
          </w:p>
        </w:tc>
      </w:tr>
      <w:tr w:rsidR="00A3152E" w:rsidRPr="00B3179C" w14:paraId="7AA79E8F" w14:textId="77777777" w:rsidTr="00C64265">
        <w:trPr>
          <w:jc w:val="center"/>
        </w:trPr>
        <w:tc>
          <w:tcPr>
            <w:tcW w:w="709" w:type="dxa"/>
            <w:vAlign w:val="center"/>
          </w:tcPr>
          <w:p w14:paraId="0AF3D4A8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179C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31FAD6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70BA5C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1.400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AA345C" w14:textId="77777777" w:rsidR="00A3152E" w:rsidRPr="00B3179C" w:rsidRDefault="00A3152E" w:rsidP="00C642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179C">
              <w:rPr>
                <w:rFonts w:ascii="Arial" w:hAnsi="Arial" w:cs="Arial"/>
                <w:sz w:val="16"/>
                <w:szCs w:val="16"/>
              </w:rPr>
              <w:t>0.020</w:t>
            </w:r>
          </w:p>
        </w:tc>
      </w:tr>
    </w:tbl>
    <w:p w14:paraId="0B7ADEF2" w14:textId="5F32A337" w:rsidR="00A3152E" w:rsidRDefault="00A3152E" w:rsidP="00A3152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152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C79B4C" w14:textId="77777777" w:rsidR="00A3152E" w:rsidRDefault="00A3152E" w:rsidP="00A3152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B9D5AA0" w14:textId="593DD5F4" w:rsidR="00A3152E" w:rsidRDefault="00A3152E" w:rsidP="00A3152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0F0260" w14:textId="77777777" w:rsidR="00DB3AFD" w:rsidRDefault="00CD3988" w:rsidP="002455DA">
      <w:pPr>
        <w:pStyle w:val="Titolo1"/>
      </w:pPr>
      <w:r>
        <w:lastRenderedPageBreak/>
        <w:t>RESULTS</w:t>
      </w:r>
    </w:p>
    <w:p w14:paraId="65DACBA1" w14:textId="586148D9" w:rsidR="00B16912" w:rsidRDefault="00B16912" w:rsidP="00C53A63">
      <w:pPr>
        <w:pStyle w:val="TextIndent"/>
      </w:pPr>
      <w:r w:rsidRPr="00B16912">
        <w:t xml:space="preserve">The tests </w:t>
      </w:r>
      <w:r w:rsidR="008A0706">
        <w:t xml:space="preserve">of the physical model </w:t>
      </w:r>
      <w:r w:rsidR="00F86822">
        <w:t xml:space="preserve">was </w:t>
      </w:r>
      <w:r w:rsidR="008A0706">
        <w:t xml:space="preserve">carried out </w:t>
      </w:r>
      <w:r w:rsidR="00F86822">
        <w:t>for different configuration</w:t>
      </w:r>
      <w:r w:rsidR="008A0706">
        <w:t>s</w:t>
      </w:r>
      <w:r w:rsidR="00F86822">
        <w:t xml:space="preserve"> in order to </w:t>
      </w:r>
      <w:r w:rsidR="008A0706">
        <w:t xml:space="preserve">perform </w:t>
      </w:r>
      <w:r w:rsidR="00F86822">
        <w:t xml:space="preserve">the optimization </w:t>
      </w:r>
      <w:r w:rsidR="008A0706">
        <w:t xml:space="preserve">of the system and to achieve </w:t>
      </w:r>
      <w:r w:rsidR="00F86822">
        <w:t>the min</w:t>
      </w:r>
      <w:r w:rsidR="008A0706">
        <w:t xml:space="preserve">imum </w:t>
      </w:r>
      <w:r w:rsidR="005A4C08">
        <w:t>of</w:t>
      </w:r>
      <w:r w:rsidR="00F86822">
        <w:t xml:space="preserve"> reflection coefficient</w:t>
      </w:r>
      <w:r w:rsidR="008A0706">
        <w:t xml:space="preserve"> as a</w:t>
      </w:r>
      <w:r w:rsidR="002A3A6B">
        <w:t xml:space="preserve"> function of the relative submergence </w:t>
      </w:r>
      <w:r w:rsidR="002A3A6B" w:rsidRPr="002A3A6B">
        <w:rPr>
          <w:i/>
        </w:rPr>
        <w:t>a</w:t>
      </w:r>
      <w:r w:rsidR="002A3A6B">
        <w:rPr>
          <w:i/>
        </w:rPr>
        <w:t>/h</w:t>
      </w:r>
      <w:r w:rsidR="002A3A6B">
        <w:t xml:space="preserve"> and</w:t>
      </w:r>
      <w:r w:rsidR="008A0706">
        <w:t xml:space="preserve"> of</w:t>
      </w:r>
      <w:r w:rsidR="002A3A6B">
        <w:t xml:space="preserve"> the relative orifice </w:t>
      </w:r>
      <w:r w:rsidR="008A0706">
        <w:t>section</w:t>
      </w:r>
      <w:r w:rsidR="002A3A6B">
        <w:t xml:space="preserve"> </w:t>
      </w:r>
      <w:r w:rsidR="002A3A6B" w:rsidRPr="002A3A6B">
        <w:rPr>
          <w:i/>
        </w:rPr>
        <w:t>A</w:t>
      </w:r>
      <w:r w:rsidR="002A3A6B" w:rsidRPr="004A191A">
        <w:rPr>
          <w:i/>
          <w:vertAlign w:val="subscript"/>
        </w:rPr>
        <w:t>0</w:t>
      </w:r>
      <w:r w:rsidR="002A3A6B" w:rsidRPr="002A3A6B">
        <w:rPr>
          <w:i/>
        </w:rPr>
        <w:t>/A</w:t>
      </w:r>
      <w:r w:rsidR="002A3A6B" w:rsidRPr="004A191A">
        <w:rPr>
          <w:i/>
          <w:vertAlign w:val="subscript"/>
        </w:rPr>
        <w:t>c</w:t>
      </w:r>
      <w:r w:rsidR="002A3A6B">
        <w:t>,</w:t>
      </w:r>
      <w:r w:rsidR="008A0706">
        <w:t xml:space="preserve"> equal to the ratio between </w:t>
      </w:r>
      <w:r w:rsidR="002A3A6B">
        <w:t>orifice area and chamber area</w:t>
      </w:r>
      <w:r w:rsidR="00F86822">
        <w:t>.</w:t>
      </w:r>
    </w:p>
    <w:p w14:paraId="15C2C685" w14:textId="2734991B" w:rsidR="0004627D" w:rsidRDefault="0004627D" w:rsidP="00C53A63">
      <w:pPr>
        <w:pStyle w:val="TextIndent"/>
      </w:pPr>
      <w:r>
        <w:t>The final aim</w:t>
      </w:r>
      <w:r w:rsidR="00F95891">
        <w:t xml:space="preserve"> of the experiments</w:t>
      </w:r>
      <w:r>
        <w:t xml:space="preserve"> is to </w:t>
      </w:r>
      <w:r w:rsidR="00CB2B6F">
        <w:t>furnish results for</w:t>
      </w:r>
      <w:r w:rsidR="00F95891">
        <w:t xml:space="preserve"> </w:t>
      </w:r>
      <w:r>
        <w:t>the</w:t>
      </w:r>
      <w:r w:rsidR="00CB2B6F">
        <w:t xml:space="preserve"> optimization and</w:t>
      </w:r>
      <w:r>
        <w:t xml:space="preserve"> </w:t>
      </w:r>
      <w:r w:rsidR="005A4C08">
        <w:t xml:space="preserve">the </w:t>
      </w:r>
      <w:r>
        <w:t>design of the OWC.</w:t>
      </w:r>
    </w:p>
    <w:p w14:paraId="6C46866C" w14:textId="77777777" w:rsidR="00F86822" w:rsidRPr="00B16912" w:rsidRDefault="00F86822" w:rsidP="00F86822">
      <w:pPr>
        <w:pStyle w:val="Titolo2"/>
      </w:pPr>
      <w:r>
        <w:t>Reflection coefficient</w:t>
      </w:r>
    </w:p>
    <w:p w14:paraId="689FE095" w14:textId="7AAC9509" w:rsidR="00A11609" w:rsidRPr="00EA246B" w:rsidRDefault="00A11609" w:rsidP="00C53A63">
      <w:pPr>
        <w:pStyle w:val="TextIndent"/>
      </w:pPr>
      <w:r>
        <w:t xml:space="preserve">The reflection coefficient </w:t>
      </w:r>
      <w:r w:rsidRPr="00D51E4B">
        <w:rPr>
          <w:i/>
        </w:rPr>
        <w:t>C</w:t>
      </w:r>
      <w:r w:rsidRPr="004A191A">
        <w:rPr>
          <w:i/>
          <w:vertAlign w:val="subscript"/>
        </w:rPr>
        <w:t>r</w:t>
      </w:r>
      <w:r>
        <w:t xml:space="preserve"> </w:t>
      </w:r>
      <w:proofErr w:type="gramStart"/>
      <w:r>
        <w:t>is define</w:t>
      </w:r>
      <w:r w:rsidR="005A4C08">
        <w:t>d</w:t>
      </w:r>
      <w:proofErr w:type="gramEnd"/>
      <w:r>
        <w:t xml:space="preserve"> as the ratio between reflected and incident wave heights. </w:t>
      </w:r>
      <w:r w:rsidR="005A4C08">
        <w:t>For a harbor and</w:t>
      </w:r>
      <w:r w:rsidRPr="00EA246B">
        <w:t xml:space="preserve"> </w:t>
      </w:r>
      <w:r w:rsidR="000E2178" w:rsidRPr="00EA246B">
        <w:t>in particular</w:t>
      </w:r>
      <w:r w:rsidRPr="00EA246B">
        <w:t xml:space="preserve"> for </w:t>
      </w:r>
      <w:r w:rsidR="005A4C08">
        <w:t xml:space="preserve">the </w:t>
      </w:r>
      <w:r w:rsidRPr="00EA246B">
        <w:t xml:space="preserve">summer seasonal port </w:t>
      </w:r>
      <w:r w:rsidR="005A4C08">
        <w:t>of</w:t>
      </w:r>
      <w:r w:rsidRPr="00EA246B">
        <w:t xml:space="preserve"> </w:t>
      </w:r>
      <w:proofErr w:type="spellStart"/>
      <w:r w:rsidRPr="00EA246B">
        <w:t>Giardini</w:t>
      </w:r>
      <w:proofErr w:type="spellEnd"/>
      <w:r w:rsidRPr="00EA246B">
        <w:t xml:space="preserve"> Naxos, the low reflection coefficient is important for reduc</w:t>
      </w:r>
      <w:r w:rsidR="00B53F04">
        <w:t>ing</w:t>
      </w:r>
      <w:r w:rsidRPr="00EA246B">
        <w:t xml:space="preserve"> the pitch of a boat that is entering in the </w:t>
      </w:r>
      <w:r w:rsidR="00225A8A">
        <w:t>h</w:t>
      </w:r>
      <w:r w:rsidR="00C940E8">
        <w:t>arbor</w:t>
      </w:r>
      <w:r w:rsidR="000E2178" w:rsidRPr="00EA246B">
        <w:t>.</w:t>
      </w:r>
    </w:p>
    <w:p w14:paraId="58779E00" w14:textId="48EE0962" w:rsidR="00BF5F79" w:rsidRPr="00EA246B" w:rsidRDefault="000E2178" w:rsidP="00C53A63">
      <w:pPr>
        <w:pStyle w:val="TextIndent"/>
      </w:pPr>
      <w:r w:rsidRPr="00EA246B">
        <w:t xml:space="preserve">The reflection coefficient </w:t>
      </w:r>
      <w:r w:rsidR="002E1FF0">
        <w:t xml:space="preserve">for random waves </w:t>
      </w:r>
      <w:r w:rsidRPr="00EA246B">
        <w:t xml:space="preserve">is maximum for </w:t>
      </w:r>
      <w:r w:rsidR="002E1FF0">
        <w:t>a</w:t>
      </w:r>
      <w:r w:rsidR="002E1FF0" w:rsidRPr="00EA246B">
        <w:t xml:space="preserve"> </w:t>
      </w:r>
      <w:r w:rsidRPr="00EA246B">
        <w:t>vertical structure</w:t>
      </w:r>
      <w:r w:rsidR="002E1FF0">
        <w:t>, for which is always</w:t>
      </w:r>
      <w:r w:rsidRPr="00EA246B">
        <w:t xml:space="preserve"> equal to 0.9 </w:t>
      </w:r>
      <w:r w:rsidR="00CD3988">
        <w:t>(</w:t>
      </w:r>
      <w:proofErr w:type="spellStart"/>
      <w:r w:rsidR="00CD3988">
        <w:t>Allsop</w:t>
      </w:r>
      <w:proofErr w:type="spellEnd"/>
      <w:r w:rsidR="00CD3988">
        <w:t xml:space="preserve"> et al.</w:t>
      </w:r>
      <w:r w:rsidRPr="00EA246B">
        <w:t xml:space="preserve"> 1994).</w:t>
      </w:r>
      <w:r w:rsidR="0030138D" w:rsidRPr="00EA246B">
        <w:t xml:space="preserve"> For the </w:t>
      </w:r>
      <w:proofErr w:type="spellStart"/>
      <w:r w:rsidR="0030138D" w:rsidRPr="00EA246B">
        <w:t>Jarlan</w:t>
      </w:r>
      <w:proofErr w:type="spellEnd"/>
      <w:r w:rsidR="0030138D" w:rsidRPr="00EA246B">
        <w:t xml:space="preserve"> type caisson the reflection coefficient is </w:t>
      </w:r>
      <w:r w:rsidR="005A4C08">
        <w:t>lower</w:t>
      </w:r>
      <w:r w:rsidR="0030138D" w:rsidRPr="00EA246B">
        <w:t xml:space="preserve"> </w:t>
      </w:r>
      <w:r w:rsidR="007048CF" w:rsidRPr="00EA246B">
        <w:t xml:space="preserve">and </w:t>
      </w:r>
      <w:r w:rsidR="005A4C08">
        <w:t xml:space="preserve">it </w:t>
      </w:r>
      <w:r w:rsidR="007048CF" w:rsidRPr="00EA246B">
        <w:t>is function of the characteristics of the wave and</w:t>
      </w:r>
      <w:r w:rsidR="00E27C10">
        <w:t xml:space="preserve"> of</w:t>
      </w:r>
      <w:r w:rsidR="007048CF" w:rsidRPr="00EA246B">
        <w:t xml:space="preserve"> the structure </w:t>
      </w:r>
      <w:r w:rsidR="00CD3988">
        <w:t xml:space="preserve">(Huang et al. 2011; </w:t>
      </w:r>
      <w:proofErr w:type="spellStart"/>
      <w:r w:rsidR="00CD3988">
        <w:t>Faraci</w:t>
      </w:r>
      <w:proofErr w:type="spellEnd"/>
      <w:r w:rsidR="00CD3988">
        <w:t xml:space="preserve"> et al. 2015; Liu and </w:t>
      </w:r>
      <w:proofErr w:type="spellStart"/>
      <w:r w:rsidR="00CD3988">
        <w:t>Faraci</w:t>
      </w:r>
      <w:proofErr w:type="spellEnd"/>
      <w:r w:rsidR="0030138D" w:rsidRPr="00EA246B">
        <w:t xml:space="preserve"> 2014).</w:t>
      </w:r>
    </w:p>
    <w:p w14:paraId="7FF55916" w14:textId="5CBAFCDC" w:rsidR="0030138D" w:rsidRPr="00EA246B" w:rsidRDefault="00BF5F79" w:rsidP="00C53A63">
      <w:pPr>
        <w:pStyle w:val="TextIndent"/>
      </w:pPr>
      <w:r w:rsidRPr="00EA246B">
        <w:t xml:space="preserve">The OWC system can be considered like a vertical breakwater with a gap </w:t>
      </w:r>
      <w:r w:rsidR="00E27C10">
        <w:t>at</w:t>
      </w:r>
      <w:r w:rsidR="00E27C10" w:rsidRPr="00EA246B">
        <w:t xml:space="preserve"> </w:t>
      </w:r>
      <w:r w:rsidRPr="00EA246B">
        <w:t xml:space="preserve">the bottom and without </w:t>
      </w:r>
      <w:r w:rsidR="00E27C10">
        <w:t>Po</w:t>
      </w:r>
      <w:r w:rsidR="004230F5">
        <w:t>w</w:t>
      </w:r>
      <w:r w:rsidR="00E27C10">
        <w:t xml:space="preserve">er Take </w:t>
      </w:r>
      <w:proofErr w:type="gramStart"/>
      <w:r w:rsidR="00E27C10">
        <w:t>Off</w:t>
      </w:r>
      <w:proofErr w:type="gramEnd"/>
      <w:r w:rsidR="00E27C10">
        <w:t xml:space="preserve"> (PTO)</w:t>
      </w:r>
      <w:r w:rsidRPr="00EA246B">
        <w:t xml:space="preserve">. </w:t>
      </w:r>
    </w:p>
    <w:p w14:paraId="0267A133" w14:textId="387047E5" w:rsidR="00957598" w:rsidRPr="00EA246B" w:rsidRDefault="00FB40CD" w:rsidP="00C53A63">
      <w:pPr>
        <w:pStyle w:val="TextIndent"/>
      </w:pPr>
      <w:r w:rsidRPr="00EA246B">
        <w:t>In this case, t</w:t>
      </w:r>
      <w:r w:rsidR="00F86822" w:rsidRPr="00EA246B">
        <w:t>he reflection coefficient is evaluated by</w:t>
      </w:r>
      <w:r w:rsidR="00A11609" w:rsidRPr="00EA246B">
        <w:t xml:space="preserve"> the</w:t>
      </w:r>
      <w:r w:rsidR="00F86822" w:rsidRPr="00EA246B">
        <w:t xml:space="preserve"> </w:t>
      </w:r>
      <w:r w:rsidR="00A11609" w:rsidRPr="00EA246B">
        <w:t>three probes</w:t>
      </w:r>
      <w:r w:rsidR="00F86822" w:rsidRPr="00EA246B">
        <w:t xml:space="preserve"> method proposed by </w:t>
      </w:r>
      <w:r w:rsidR="00A11609" w:rsidRPr="00EA246B">
        <w:t xml:space="preserve">Mansard and </w:t>
      </w:r>
      <w:proofErr w:type="spellStart"/>
      <w:r w:rsidR="00A11609" w:rsidRPr="00EA246B">
        <w:t>Funke</w:t>
      </w:r>
      <w:proofErr w:type="spellEnd"/>
      <w:r w:rsidR="00A11609" w:rsidRPr="00EA246B">
        <w:t xml:space="preserve"> (1980)</w:t>
      </w:r>
      <w:r w:rsidR="00957598" w:rsidRPr="00EA246B">
        <w:t>.</w:t>
      </w:r>
      <w:r w:rsidR="005A4C08">
        <w:t>Such a</w:t>
      </w:r>
      <w:r w:rsidR="00957598" w:rsidRPr="00EA246B">
        <w:t xml:space="preserve"> method </w:t>
      </w:r>
      <w:r w:rsidR="004D5DAD">
        <w:t xml:space="preserve">uses </w:t>
      </w:r>
      <w:r w:rsidR="004D5DAD" w:rsidRPr="00EA246B">
        <w:t>th</w:t>
      </w:r>
      <w:r w:rsidR="004D5DAD">
        <w:t>e</w:t>
      </w:r>
      <w:r w:rsidR="004D5DAD" w:rsidRPr="00EA246B">
        <w:t xml:space="preserve"> </w:t>
      </w:r>
      <w:r w:rsidR="004D5DAD">
        <w:t>free surface elevation signal</w:t>
      </w:r>
      <w:r w:rsidR="005A4C08">
        <w:t>s</w:t>
      </w:r>
      <w:r w:rsidR="004D5DAD">
        <w:t xml:space="preserve"> registered at three </w:t>
      </w:r>
      <w:r w:rsidR="00957598" w:rsidRPr="00EA246B">
        <w:t xml:space="preserve">wave gauges (WG01, WG02 and WG03). </w:t>
      </w:r>
    </w:p>
    <w:p w14:paraId="5C9FCCE9" w14:textId="68B382B2" w:rsidR="00957598" w:rsidRPr="00EA246B" w:rsidRDefault="004A191A" w:rsidP="00C53A63">
      <w:pPr>
        <w:pStyle w:val="TextIndent"/>
      </w:pPr>
      <w:r w:rsidRPr="00EA246B">
        <w:t xml:space="preserve">The </w:t>
      </w:r>
      <w:r w:rsidR="005A4C08">
        <w:t>reflection coefficient is</w:t>
      </w:r>
      <w:r w:rsidRPr="00EA246B">
        <w:t xml:space="preserve"> shown in </w:t>
      </w:r>
      <w:r w:rsidRPr="00EA246B">
        <w:fldChar w:fldCharType="begin"/>
      </w:r>
      <w:r w:rsidRPr="00EA246B">
        <w:instrText xml:space="preserve"> REF _Ref475032280 \h  \* MERGEFORMAT </w:instrText>
      </w:r>
      <w:r w:rsidRPr="00EA246B">
        <w:fldChar w:fldCharType="separate"/>
      </w:r>
      <w:r w:rsidR="0065462E" w:rsidRPr="0065462E">
        <w:t>Figure 3</w:t>
      </w:r>
      <w:r w:rsidRPr="00EA246B">
        <w:fldChar w:fldCharType="end"/>
      </w:r>
      <w:r w:rsidR="005A4C08">
        <w:t xml:space="preserve"> as a function of the </w:t>
      </w:r>
      <w:r w:rsidRPr="00EA246B">
        <w:t xml:space="preserve">ratio between the width of internal chamber and the peak </w:t>
      </w:r>
      <w:proofErr w:type="gramStart"/>
      <w:r w:rsidRPr="00EA246B">
        <w:t>wave length</w:t>
      </w:r>
      <w:proofErr w:type="gramEnd"/>
      <w:r w:rsidRPr="00EA246B">
        <w:t xml:space="preserve"> </w:t>
      </w:r>
      <w:r w:rsidR="005A4C08">
        <w:t>(</w:t>
      </w:r>
      <w:r w:rsidRPr="00EA246B">
        <w:rPr>
          <w:i/>
        </w:rPr>
        <w:t>B/</w:t>
      </w:r>
      <w:proofErr w:type="spellStart"/>
      <w:r w:rsidRPr="00EA246B">
        <w:rPr>
          <w:i/>
        </w:rPr>
        <w:t>L</w:t>
      </w:r>
      <w:r w:rsidRPr="00EA246B">
        <w:rPr>
          <w:i/>
          <w:vertAlign w:val="subscript"/>
        </w:rPr>
        <w:t>p</w:t>
      </w:r>
      <w:proofErr w:type="spellEnd"/>
      <w:r w:rsidR="005A4C08">
        <w:t>)</w:t>
      </w:r>
      <w:r w:rsidRPr="00EA246B">
        <w:t xml:space="preserve">. </w:t>
      </w:r>
      <w:r w:rsidR="005A4C08">
        <w:t>Such</w:t>
      </w:r>
      <w:r w:rsidR="00957598" w:rsidRPr="00EA246B">
        <w:t xml:space="preserve"> results are</w:t>
      </w:r>
      <w:r w:rsidR="00CA7771">
        <w:t xml:space="preserve"> </w:t>
      </w:r>
      <w:r w:rsidR="00CA7771" w:rsidRPr="00EA246B">
        <w:t>shown</w:t>
      </w:r>
      <w:r w:rsidR="00957598" w:rsidRPr="00EA246B">
        <w:t xml:space="preserve"> for </w:t>
      </w:r>
      <w:r w:rsidRPr="00EA246B">
        <w:rPr>
          <w:i/>
        </w:rPr>
        <w:t>A</w:t>
      </w:r>
      <w:r w:rsidRPr="00EA246B">
        <w:rPr>
          <w:i/>
          <w:vertAlign w:val="subscript"/>
        </w:rPr>
        <w:t>0</w:t>
      </w:r>
      <w:r w:rsidRPr="00EA246B">
        <w:rPr>
          <w:i/>
        </w:rPr>
        <w:t>/A</w:t>
      </w:r>
      <w:r w:rsidRPr="00EA246B">
        <w:rPr>
          <w:i/>
          <w:vertAlign w:val="subscript"/>
        </w:rPr>
        <w:t>c</w:t>
      </w:r>
      <w:r w:rsidRPr="00EA246B">
        <w:t xml:space="preserve"> =0.71%</w:t>
      </w:r>
      <w:r w:rsidR="00957598" w:rsidRPr="00EA246B">
        <w:t xml:space="preserve"> because the variability of orifice diameter </w:t>
      </w:r>
      <w:r w:rsidR="00CA7771" w:rsidRPr="00EA246B">
        <w:t>is not very influent</w:t>
      </w:r>
      <w:r w:rsidR="00CA7771">
        <w:t xml:space="preserve"> </w:t>
      </w:r>
      <w:r w:rsidR="00957598" w:rsidRPr="00EA246B">
        <w:t>on the reflection coefficient</w:t>
      </w:r>
      <w:r w:rsidR="002D171C">
        <w:t>,</w:t>
      </w:r>
      <w:r w:rsidR="00957598" w:rsidRPr="00EA246B">
        <w:t xml:space="preserve"> </w:t>
      </w:r>
      <w:r w:rsidR="002D171C" w:rsidRPr="002D171C">
        <w:t>s</w:t>
      </w:r>
      <w:r w:rsidR="005A4C08" w:rsidRPr="002D171C">
        <w:t>ince those tested are both close to the optimum orifice define</w:t>
      </w:r>
      <w:r w:rsidR="002D171C">
        <w:t>d</w:t>
      </w:r>
      <w:r w:rsidR="005A4C08" w:rsidRPr="002D171C">
        <w:t xml:space="preserve"> in</w:t>
      </w:r>
      <w:r w:rsidR="00CA7771" w:rsidRPr="002D171C">
        <w:t xml:space="preserve"> </w:t>
      </w:r>
      <w:proofErr w:type="spellStart"/>
      <w:r w:rsidR="005A4C08" w:rsidRPr="002D171C">
        <w:t>Viviano</w:t>
      </w:r>
      <w:proofErr w:type="spellEnd"/>
      <w:r w:rsidR="005A4C08" w:rsidRPr="002D171C">
        <w:t xml:space="preserve"> et al. 2016</w:t>
      </w:r>
      <w:r w:rsidR="00C5442B" w:rsidRPr="002D171C">
        <w:t>.</w:t>
      </w:r>
    </w:p>
    <w:p w14:paraId="7984E700" w14:textId="000D9867" w:rsidR="00957598" w:rsidRDefault="0089368C" w:rsidP="00C53A63">
      <w:pPr>
        <w:pStyle w:val="TextIndent"/>
      </w:pPr>
      <w:r w:rsidRPr="00EA246B">
        <w:t xml:space="preserve">The reflection coefficient </w:t>
      </w:r>
      <w:proofErr w:type="gramStart"/>
      <w:r w:rsidRPr="00EA246B">
        <w:t>is expected</w:t>
      </w:r>
      <w:proofErr w:type="gramEnd"/>
      <w:r w:rsidRPr="00EA246B">
        <w:t xml:space="preserve"> to increase with </w:t>
      </w:r>
      <w:r w:rsidR="005A4C08">
        <w:t>the</w:t>
      </w:r>
      <w:r w:rsidRPr="00EA246B">
        <w:t xml:space="preserve"> relative submergence </w:t>
      </w:r>
      <w:r w:rsidRPr="00EA246B">
        <w:rPr>
          <w:i/>
        </w:rPr>
        <w:t>a/h</w:t>
      </w:r>
      <w:r w:rsidRPr="00EA246B">
        <w:t xml:space="preserve">. In </w:t>
      </w:r>
      <w:r w:rsidRPr="00EA246B">
        <w:fldChar w:fldCharType="begin"/>
      </w:r>
      <w:r w:rsidRPr="00EA246B">
        <w:instrText xml:space="preserve"> REF _Ref475032280 \h  \* MERGEFORMAT </w:instrText>
      </w:r>
      <w:r w:rsidRPr="00EA246B">
        <w:fldChar w:fldCharType="separate"/>
      </w:r>
      <w:r w:rsidR="0065462E" w:rsidRPr="0065462E">
        <w:t>Figure 3</w:t>
      </w:r>
      <w:r w:rsidRPr="00EA246B">
        <w:fldChar w:fldCharType="end"/>
      </w:r>
      <w:r w:rsidR="00957598" w:rsidRPr="00EA246B">
        <w:t xml:space="preserve"> the </w:t>
      </w:r>
      <w:r w:rsidR="005A4C08">
        <w:t xml:space="preserve">values of </w:t>
      </w:r>
      <w:r w:rsidR="00957598" w:rsidRPr="00EA246B">
        <w:t>relative submergence</w:t>
      </w:r>
      <w:r w:rsidRPr="00EA246B">
        <w:t xml:space="preserve"> </w:t>
      </w:r>
      <w:r w:rsidR="008E3C82">
        <w:t>(</w:t>
      </w:r>
      <w:r w:rsidRPr="00EA246B">
        <w:rPr>
          <w:i/>
        </w:rPr>
        <w:t>a/h</w:t>
      </w:r>
      <w:r w:rsidR="008E3C82">
        <w:rPr>
          <w:i/>
        </w:rPr>
        <w:t xml:space="preserve">) </w:t>
      </w:r>
      <w:r w:rsidR="008E3C82" w:rsidRPr="00225A8A">
        <w:t>equal to</w:t>
      </w:r>
      <w:r w:rsidR="00225A8A">
        <w:t xml:space="preserve"> </w:t>
      </w:r>
      <w:r w:rsidRPr="00225A8A">
        <w:t>0.45</w:t>
      </w:r>
      <w:r w:rsidRPr="00EA246B">
        <w:t xml:space="preserve"> and 0.82</w:t>
      </w:r>
      <w:r w:rsidR="008E3C82">
        <w:t xml:space="preserve"> </w:t>
      </w:r>
      <w:proofErr w:type="gramStart"/>
      <w:r w:rsidR="005A4C08">
        <w:t>are</w:t>
      </w:r>
      <w:r w:rsidR="008E3C82" w:rsidRPr="00EA246B">
        <w:t xml:space="preserve"> shown</w:t>
      </w:r>
      <w:proofErr w:type="gramEnd"/>
      <w:r w:rsidRPr="00EA246B">
        <w:t>,</w:t>
      </w:r>
      <w:r w:rsidR="005A4C08">
        <w:t xml:space="preserve"> which</w:t>
      </w:r>
      <w:r w:rsidR="00957598" w:rsidRPr="00EA246B">
        <w:t xml:space="preserve"> give the maximum and the minimum value</w:t>
      </w:r>
      <w:r w:rsidR="005A4C08">
        <w:t>s</w:t>
      </w:r>
      <w:r w:rsidR="00957598" w:rsidRPr="00EA246B">
        <w:t xml:space="preserve"> of the reflection coefficient</w:t>
      </w:r>
      <w:r w:rsidR="008E3C82">
        <w:t>, respectively</w:t>
      </w:r>
      <w:r w:rsidR="008C471A">
        <w:t>.</w:t>
      </w:r>
    </w:p>
    <w:p w14:paraId="1FC20F60" w14:textId="423D8B48" w:rsidR="008C471A" w:rsidRPr="00EA246B" w:rsidRDefault="008C471A" w:rsidP="008C471A">
      <w:pPr>
        <w:pStyle w:val="TextIndent"/>
      </w:pPr>
      <w:r w:rsidRPr="00EA246B">
        <w:t xml:space="preserve">The reflection coefficient is in the range 0.55 - 0.9. The submergence of front wall </w:t>
      </w:r>
      <w:proofErr w:type="spellStart"/>
      <w:r w:rsidRPr="00EA246B">
        <w:t>became</w:t>
      </w:r>
      <w:r w:rsidR="00F058E0">
        <w:t>s</w:t>
      </w:r>
      <w:proofErr w:type="spellEnd"/>
      <w:r w:rsidRPr="00EA246B">
        <w:t xml:space="preserve"> important on reflection coefficient when </w:t>
      </w:r>
      <w:r w:rsidRPr="00EA246B">
        <w:rPr>
          <w:i/>
        </w:rPr>
        <w:t>B/</w:t>
      </w:r>
      <w:proofErr w:type="spellStart"/>
      <w:r w:rsidRPr="00EA246B">
        <w:rPr>
          <w:i/>
        </w:rPr>
        <w:t>L</w:t>
      </w:r>
      <w:r w:rsidRPr="00EA246B">
        <w:rPr>
          <w:i/>
          <w:vertAlign w:val="subscript"/>
        </w:rPr>
        <w:t>p</w:t>
      </w:r>
      <w:proofErr w:type="spellEnd"/>
      <w:r w:rsidRPr="00EA246B">
        <w:t xml:space="preserve"> &gt; 0.02. Moreover, independently from the geometry of the OWC caisson, the </w:t>
      </w:r>
      <w:r w:rsidRPr="00EA246B">
        <w:rPr>
          <w:i/>
        </w:rPr>
        <w:t>C</w:t>
      </w:r>
      <w:r w:rsidRPr="00EA246B">
        <w:rPr>
          <w:i/>
          <w:vertAlign w:val="subscript"/>
        </w:rPr>
        <w:t>r</w:t>
      </w:r>
      <w:r w:rsidRPr="00EA246B">
        <w:t xml:space="preserve"> converge</w:t>
      </w:r>
      <w:r>
        <w:t>s</w:t>
      </w:r>
      <w:r w:rsidRPr="00EA246B">
        <w:t xml:space="preserve"> </w:t>
      </w:r>
      <w:r>
        <w:t>to</w:t>
      </w:r>
      <w:r w:rsidRPr="00EA246B">
        <w:t xml:space="preserve"> the value 0.7 with decreasing </w:t>
      </w:r>
      <w:r w:rsidRPr="00EA246B">
        <w:rPr>
          <w:i/>
        </w:rPr>
        <w:t>B/</w:t>
      </w:r>
      <w:proofErr w:type="spellStart"/>
      <w:r w:rsidRPr="00EA246B">
        <w:rPr>
          <w:i/>
        </w:rPr>
        <w:t>L</w:t>
      </w:r>
      <w:r w:rsidRPr="00EA246B">
        <w:rPr>
          <w:i/>
          <w:vertAlign w:val="subscript"/>
        </w:rPr>
        <w:t>p</w:t>
      </w:r>
      <w:proofErr w:type="spellEnd"/>
      <w:r w:rsidRPr="00EA246B">
        <w:t xml:space="preserve">. </w:t>
      </w:r>
    </w:p>
    <w:p w14:paraId="72D4AA64" w14:textId="77777777" w:rsidR="008C471A" w:rsidRDefault="008C471A" w:rsidP="008C471A">
      <w:pPr>
        <w:pStyle w:val="TextIndent"/>
      </w:pPr>
      <w:r w:rsidRPr="00EA246B">
        <w:t xml:space="preserve">The minimum values of </w:t>
      </w:r>
      <w:r w:rsidRPr="00EA246B">
        <w:rPr>
          <w:i/>
        </w:rPr>
        <w:t>C</w:t>
      </w:r>
      <w:r w:rsidRPr="00EA246B">
        <w:rPr>
          <w:i/>
          <w:vertAlign w:val="subscript"/>
        </w:rPr>
        <w:t>r</w:t>
      </w:r>
      <w:r w:rsidRPr="00EA246B">
        <w:t xml:space="preserve"> are found when the relative submergence </w:t>
      </w:r>
      <w:r w:rsidRPr="00EA246B">
        <w:rPr>
          <w:i/>
        </w:rPr>
        <w:t>a/h</w:t>
      </w:r>
      <w:r w:rsidRPr="00EA246B">
        <w:t xml:space="preserve"> = 0.45. This value of relative submergence represents an optimum configuration of the device, which</w:t>
      </w:r>
      <w:r>
        <w:t xml:space="preserve"> </w:t>
      </w:r>
      <w:proofErr w:type="gramStart"/>
      <w:r w:rsidRPr="00EA246B">
        <w:t>can be appl</w:t>
      </w:r>
      <w:r>
        <w:t>ied</w:t>
      </w:r>
      <w:proofErr w:type="gramEnd"/>
      <w:r>
        <w:t xml:space="preserve"> to</w:t>
      </w:r>
      <w:r w:rsidRPr="00EA246B">
        <w:t xml:space="preserve"> the design of OWC breakwater for the case study.</w:t>
      </w:r>
    </w:p>
    <w:p w14:paraId="21464497" w14:textId="77777777" w:rsidR="008C471A" w:rsidRPr="00EA246B" w:rsidRDefault="008C471A" w:rsidP="00C53A63">
      <w:pPr>
        <w:pStyle w:val="TextIndent"/>
      </w:pPr>
    </w:p>
    <w:p w14:paraId="7A9EF278" w14:textId="633DC46E" w:rsidR="00DB3AFD" w:rsidRDefault="00196585" w:rsidP="00D51E4B">
      <w:pPr>
        <w:jc w:val="center"/>
      </w:pPr>
      <w:r w:rsidRPr="00F95EBD">
        <w:rPr>
          <w:noProof/>
          <w:lang w:val="it-IT" w:eastAsia="it-IT"/>
        </w:rPr>
        <w:drawing>
          <wp:inline distT="0" distB="0" distL="0" distR="0" wp14:anchorId="4B2D65EB" wp14:editId="040C3444">
            <wp:extent cx="3476625" cy="2695575"/>
            <wp:effectExtent l="0" t="0" r="9525" b="9525"/>
            <wp:docPr id="2" name="Immagine 3" descr="C:\Users\utente\Desktop\Articoli\ICCE 2016\immagini\fig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:\Users\utente\Desktop\Articoli\ICCE 2016\immagini\fig4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5228" r="6253" b="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CF05" w14:textId="249C476A" w:rsidR="00D51E4B" w:rsidRDefault="00D51E4B" w:rsidP="00716059">
      <w:pPr>
        <w:pStyle w:val="Didascalia"/>
        <w:spacing w:after="120"/>
        <w:rPr>
          <w:rFonts w:ascii="Arial" w:hAnsi="Arial"/>
          <w:b/>
          <w:bCs/>
        </w:rPr>
      </w:pPr>
      <w:bookmarkStart w:id="4" w:name="_Ref475032280"/>
      <w:r w:rsidRPr="00716059">
        <w:rPr>
          <w:rFonts w:ascii="Arial" w:hAnsi="Arial"/>
          <w:b/>
          <w:bCs/>
        </w:rPr>
        <w:t xml:space="preserve">Figure </w:t>
      </w:r>
      <w:r w:rsidRPr="00716059">
        <w:rPr>
          <w:rFonts w:ascii="Arial" w:hAnsi="Arial"/>
          <w:b/>
          <w:bCs/>
        </w:rPr>
        <w:fldChar w:fldCharType="begin"/>
      </w:r>
      <w:r w:rsidRPr="00716059">
        <w:rPr>
          <w:rFonts w:ascii="Arial" w:hAnsi="Arial"/>
          <w:b/>
          <w:bCs/>
        </w:rPr>
        <w:instrText xml:space="preserve"> SEQ Figure \* ARABIC </w:instrText>
      </w:r>
      <w:r w:rsidRPr="00716059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3</w:t>
      </w:r>
      <w:r w:rsidRPr="00716059">
        <w:rPr>
          <w:rFonts w:ascii="Arial" w:hAnsi="Arial"/>
          <w:b/>
          <w:bCs/>
        </w:rPr>
        <w:fldChar w:fldCharType="end"/>
      </w:r>
      <w:bookmarkEnd w:id="4"/>
      <w:r w:rsidRPr="00716059">
        <w:rPr>
          <w:rFonts w:ascii="Arial" w:hAnsi="Arial"/>
          <w:b/>
          <w:bCs/>
        </w:rPr>
        <w:t xml:space="preserve">: Reflection coefficient </w:t>
      </w:r>
      <w:r w:rsidRPr="00463FE7">
        <w:rPr>
          <w:rFonts w:ascii="Arial" w:hAnsi="Arial"/>
          <w:b/>
          <w:bCs/>
          <w:i/>
        </w:rPr>
        <w:t>C</w:t>
      </w:r>
      <w:r w:rsidRPr="00463FE7">
        <w:rPr>
          <w:rFonts w:ascii="Arial" w:hAnsi="Arial"/>
          <w:b/>
          <w:bCs/>
          <w:i/>
          <w:vertAlign w:val="subscript"/>
        </w:rPr>
        <w:t>r</w:t>
      </w:r>
      <w:r w:rsidRPr="00716059">
        <w:rPr>
          <w:rFonts w:ascii="Arial" w:hAnsi="Arial"/>
          <w:b/>
          <w:bCs/>
        </w:rPr>
        <w:t xml:space="preserve"> </w:t>
      </w:r>
      <w:r w:rsidR="00C123AA" w:rsidRPr="00716059">
        <w:rPr>
          <w:rFonts w:ascii="Arial" w:hAnsi="Arial"/>
          <w:b/>
          <w:bCs/>
        </w:rPr>
        <w:t>as</w:t>
      </w:r>
      <w:r w:rsidR="005A4C08">
        <w:rPr>
          <w:rFonts w:ascii="Arial" w:hAnsi="Arial"/>
          <w:b/>
          <w:bCs/>
        </w:rPr>
        <w:t xml:space="preserve"> a</w:t>
      </w:r>
      <w:r w:rsidR="00C123AA" w:rsidRPr="00716059">
        <w:rPr>
          <w:rFonts w:ascii="Arial" w:hAnsi="Arial"/>
          <w:b/>
          <w:bCs/>
        </w:rPr>
        <w:t xml:space="preserve"> function of </w:t>
      </w:r>
      <w:r w:rsidR="00C123AA" w:rsidRPr="00463FE7">
        <w:rPr>
          <w:rFonts w:ascii="Arial" w:hAnsi="Arial"/>
          <w:b/>
          <w:bCs/>
          <w:i/>
        </w:rPr>
        <w:t>B/</w:t>
      </w:r>
      <w:proofErr w:type="spellStart"/>
      <w:r w:rsidR="00C123AA" w:rsidRPr="00463FE7">
        <w:rPr>
          <w:rFonts w:ascii="Arial" w:hAnsi="Arial"/>
          <w:b/>
          <w:bCs/>
          <w:i/>
        </w:rPr>
        <w:t>L</w:t>
      </w:r>
      <w:r w:rsidR="00C123AA" w:rsidRPr="00463FE7">
        <w:rPr>
          <w:rFonts w:ascii="Arial" w:hAnsi="Arial"/>
          <w:b/>
          <w:bCs/>
          <w:i/>
          <w:vertAlign w:val="subscript"/>
        </w:rPr>
        <w:t>p</w:t>
      </w:r>
      <w:proofErr w:type="spellEnd"/>
      <w:r w:rsidR="00EB5D9B" w:rsidRPr="00716059">
        <w:rPr>
          <w:rFonts w:ascii="Arial" w:hAnsi="Arial"/>
          <w:b/>
          <w:bCs/>
        </w:rPr>
        <w:t xml:space="preserve"> for tests with </w:t>
      </w:r>
      <w:r w:rsidR="00A83B7A" w:rsidRPr="00716059">
        <w:rPr>
          <w:rFonts w:ascii="Arial" w:hAnsi="Arial"/>
          <w:b/>
          <w:bCs/>
        </w:rPr>
        <w:t xml:space="preserve">orifice relative section </w:t>
      </w:r>
      <w:r w:rsidR="00A83B7A" w:rsidRPr="00463FE7">
        <w:rPr>
          <w:rFonts w:ascii="Arial" w:hAnsi="Arial"/>
          <w:b/>
          <w:bCs/>
          <w:i/>
        </w:rPr>
        <w:t>A</w:t>
      </w:r>
      <w:r w:rsidR="00A83B7A" w:rsidRPr="00463FE7">
        <w:rPr>
          <w:rFonts w:ascii="Arial" w:hAnsi="Arial"/>
          <w:b/>
          <w:bCs/>
          <w:i/>
          <w:vertAlign w:val="subscript"/>
        </w:rPr>
        <w:t>0</w:t>
      </w:r>
      <w:r w:rsidR="00A83B7A" w:rsidRPr="00463FE7">
        <w:rPr>
          <w:rFonts w:ascii="Arial" w:hAnsi="Arial"/>
          <w:b/>
          <w:bCs/>
          <w:i/>
        </w:rPr>
        <w:t>/A</w:t>
      </w:r>
      <w:r w:rsidR="00A83B7A" w:rsidRPr="00463FE7">
        <w:rPr>
          <w:rFonts w:ascii="Arial" w:hAnsi="Arial"/>
          <w:b/>
          <w:bCs/>
          <w:i/>
          <w:vertAlign w:val="subscript"/>
        </w:rPr>
        <w:t>c</w:t>
      </w:r>
      <w:r w:rsidR="00A83B7A" w:rsidRPr="00716059">
        <w:rPr>
          <w:rFonts w:ascii="Arial" w:hAnsi="Arial"/>
          <w:b/>
          <w:bCs/>
        </w:rPr>
        <w:t>=0.71%.</w:t>
      </w:r>
    </w:p>
    <w:p w14:paraId="4F95FB3D" w14:textId="77777777" w:rsidR="00763226" w:rsidRPr="00B16912" w:rsidRDefault="00763226" w:rsidP="00763226">
      <w:pPr>
        <w:pStyle w:val="Titolo2"/>
      </w:pPr>
      <w:proofErr w:type="spellStart"/>
      <w:r w:rsidRPr="00015268">
        <w:t>Eigenperiod</w:t>
      </w:r>
      <w:proofErr w:type="spellEnd"/>
    </w:p>
    <w:p w14:paraId="47D42FEC" w14:textId="1A6C767E" w:rsidR="00763226" w:rsidRDefault="00763226" w:rsidP="00763226">
      <w:pPr>
        <w:pStyle w:val="TextIndent"/>
      </w:pPr>
      <w:proofErr w:type="gramStart"/>
      <w:r>
        <w:t>An</w:t>
      </w:r>
      <w:proofErr w:type="gramEnd"/>
      <w:r>
        <w:t xml:space="preserve"> holistic indication on the OWC behavior can be furnished by </w:t>
      </w:r>
      <w:r w:rsidR="005A4C08">
        <w:t xml:space="preserve">means of </w:t>
      </w:r>
      <w:r>
        <w:t xml:space="preserve">the </w:t>
      </w:r>
      <w:proofErr w:type="spellStart"/>
      <w:r>
        <w:t>eigenperiod</w:t>
      </w:r>
      <w:proofErr w:type="spellEnd"/>
      <w:r>
        <w:t xml:space="preserve"> of the water column oscillation inside the pneumatic cha</w:t>
      </w:r>
      <w:r w:rsidR="00FD39F0">
        <w:t>mber.</w:t>
      </w:r>
    </w:p>
    <w:p w14:paraId="323F45A1" w14:textId="77777777" w:rsidR="00763226" w:rsidRPr="00EA246B" w:rsidRDefault="00763226" w:rsidP="00763226">
      <w:pPr>
        <w:pStyle w:val="TextIndent"/>
      </w:pPr>
      <w:r>
        <w:t xml:space="preserve">Here, the approach defined in </w:t>
      </w:r>
      <w:proofErr w:type="spellStart"/>
      <w:r w:rsidRPr="00EA246B">
        <w:t>Boccotti</w:t>
      </w:r>
      <w:proofErr w:type="spellEnd"/>
      <w:r w:rsidRPr="00EA246B">
        <w:t xml:space="preserve"> </w:t>
      </w:r>
      <w:r>
        <w:t>(</w:t>
      </w:r>
      <w:r w:rsidRPr="00EA246B">
        <w:t>2007</w:t>
      </w:r>
      <w:r>
        <w:t>)</w:t>
      </w:r>
      <w:r w:rsidRPr="00EA246B">
        <w:t xml:space="preserve"> </w:t>
      </w:r>
      <w:r>
        <w:t xml:space="preserve">has been followed, </w:t>
      </w:r>
      <w:proofErr w:type="gramStart"/>
      <w:r>
        <w:t>on the basis of</w:t>
      </w:r>
      <w:proofErr w:type="gramEnd"/>
      <w:r>
        <w:t xml:space="preserve"> </w:t>
      </w:r>
      <w:r w:rsidRPr="00EA246B">
        <w:t>the resonance coefficient</w:t>
      </w:r>
      <w:r>
        <w:t xml:space="preserve"> which is defined</w:t>
      </w:r>
      <w:r w:rsidRPr="00EA246B">
        <w:t xml:space="preserve"> as: </w:t>
      </w:r>
    </w:p>
    <w:p w14:paraId="405F039C" w14:textId="77777777" w:rsidR="00763226" w:rsidRPr="00EA246B" w:rsidRDefault="00763226" w:rsidP="00763226">
      <w:pPr>
        <w:pStyle w:val="Equation"/>
        <w:jc w:val="both"/>
      </w:pPr>
      <w:r w:rsidRPr="00EA246B">
        <w:lastRenderedPageBreak/>
        <w:tab/>
      </w:r>
      <w:r w:rsidRPr="00CD3988">
        <w:rPr>
          <w:position w:val="-32"/>
        </w:rPr>
        <w:object w:dxaOrig="920" w:dyaOrig="700" w14:anchorId="5A0E19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35.25pt" o:ole="">
            <v:imagedata r:id="rId16" o:title=""/>
          </v:shape>
          <o:OLEObject Type="Embed" ProgID="Equation.3" ShapeID="_x0000_i1025" DrawAspect="Content" ObjectID="_1549819272" r:id="rId17"/>
        </w:object>
      </w:r>
      <w:r w:rsidRPr="00EA246B">
        <w:tab/>
        <w:t xml:space="preserve">(1) </w:t>
      </w:r>
    </w:p>
    <w:p w14:paraId="181A5483" w14:textId="77777777" w:rsidR="00763226" w:rsidRPr="00EA246B" w:rsidRDefault="00763226" w:rsidP="00763226">
      <w:pPr>
        <w:pStyle w:val="TextIndent"/>
      </w:pPr>
      <w:proofErr w:type="gramStart"/>
      <w:r w:rsidRPr="00EA246B">
        <w:t>where</w:t>
      </w:r>
      <w:proofErr w:type="gramEnd"/>
      <w:r w:rsidRPr="00EA246B">
        <w:t xml:space="preserve"> </w:t>
      </w:r>
      <w:r w:rsidRPr="00EA246B">
        <w:rPr>
          <w:i/>
        </w:rPr>
        <w:t>T*</w:t>
      </w:r>
      <w:r w:rsidRPr="00EA246B">
        <w:t xml:space="preserve"> is the time lag between water </w:t>
      </w:r>
      <w:r>
        <w:t>flow</w:t>
      </w:r>
      <w:r w:rsidRPr="00EA246B">
        <w:t xml:space="preserve"> </w:t>
      </w:r>
      <w:proofErr w:type="spellStart"/>
      <w:r w:rsidRPr="00EA246B">
        <w:rPr>
          <w:i/>
        </w:rPr>
        <w:t>Q</w:t>
      </w:r>
      <w:r w:rsidRPr="00EA246B">
        <w:rPr>
          <w:i/>
          <w:vertAlign w:val="subscript"/>
        </w:rPr>
        <w:t>p</w:t>
      </w:r>
      <w:proofErr w:type="spellEnd"/>
      <w:r w:rsidRPr="00EA246B">
        <w:rPr>
          <w:i/>
        </w:rPr>
        <w:t>(t)</w:t>
      </w:r>
      <w:r w:rsidRPr="00EA246B">
        <w:t xml:space="preserve"> </w:t>
      </w:r>
      <w:r>
        <w:t xml:space="preserve">inside the chamber </w:t>
      </w:r>
      <w:r w:rsidRPr="00EA246B">
        <w:t xml:space="preserve">and wave pressure </w:t>
      </w:r>
      <w:r>
        <w:t>oscillation</w:t>
      </w:r>
      <w:r w:rsidRPr="00EA246B">
        <w:t xml:space="preserve"> </w:t>
      </w:r>
      <w:proofErr w:type="spellStart"/>
      <w:r w:rsidRPr="00EA246B">
        <w:rPr>
          <w:rFonts w:cs="Arial"/>
          <w:i/>
        </w:rPr>
        <w:t>Δ</w:t>
      </w:r>
      <w:r w:rsidRPr="00EA246B">
        <w:rPr>
          <w:i/>
        </w:rPr>
        <w:t>p</w:t>
      </w:r>
      <w:proofErr w:type="spellEnd"/>
      <w:r w:rsidRPr="00EA246B">
        <w:rPr>
          <w:i/>
        </w:rPr>
        <w:t>(t)</w:t>
      </w:r>
      <w:r w:rsidRPr="00EA246B">
        <w:t xml:space="preserve"> </w:t>
      </w:r>
      <w:r>
        <w:t>at</w:t>
      </w:r>
      <w:r w:rsidRPr="00EA246B">
        <w:t xml:space="preserve"> the opening of the vertical duct. For estimat</w:t>
      </w:r>
      <w:r>
        <w:t>ing</w:t>
      </w:r>
      <w:r w:rsidRPr="00EA246B">
        <w:t xml:space="preserve"> </w:t>
      </w:r>
      <w:r>
        <w:t>such a</w:t>
      </w:r>
      <w:r w:rsidRPr="00EA246B">
        <w:t xml:space="preserve"> time lag</w:t>
      </w:r>
      <w:r>
        <w:t xml:space="preserve"> in the presence of random waves</w:t>
      </w:r>
      <w:r w:rsidRPr="00EA246B">
        <w:t xml:space="preserve">, it is necessary </w:t>
      </w:r>
      <w:r>
        <w:t>to compute a</w:t>
      </w:r>
      <w:r w:rsidRPr="00EA246B">
        <w:t xml:space="preserve"> cross-correlation, equal to the mean value of the product between</w:t>
      </w:r>
      <w:r>
        <w:t xml:space="preserve"> pressures and water flow, as follows</w:t>
      </w:r>
      <w:r w:rsidRPr="00EA246B">
        <w:t>:</w:t>
      </w:r>
    </w:p>
    <w:p w14:paraId="4528DB17" w14:textId="77777777" w:rsidR="00763226" w:rsidRPr="00EA246B" w:rsidRDefault="00763226" w:rsidP="00763226">
      <w:pPr>
        <w:pStyle w:val="Equation"/>
        <w:jc w:val="both"/>
      </w:pPr>
      <w:r w:rsidRPr="00EA246B">
        <w:tab/>
      </w:r>
      <w:r w:rsidRPr="00EA246B">
        <w:rPr>
          <w:position w:val="-18"/>
        </w:rPr>
        <w:object w:dxaOrig="2580" w:dyaOrig="480" w14:anchorId="69F74EC6">
          <v:shape id="_x0000_i1026" type="#_x0000_t75" style="width:128.25pt;height:24pt" o:ole="">
            <v:imagedata r:id="rId18" o:title=""/>
          </v:shape>
          <o:OLEObject Type="Embed" ProgID="Equation.3" ShapeID="_x0000_i1026" DrawAspect="Content" ObjectID="_1549819273" r:id="rId19"/>
        </w:object>
      </w:r>
      <w:r w:rsidRPr="00EA246B">
        <w:tab/>
        <w:t xml:space="preserve">(2) </w:t>
      </w:r>
    </w:p>
    <w:p w14:paraId="4B69CF5B" w14:textId="77777777" w:rsidR="00763226" w:rsidRPr="00763226" w:rsidRDefault="00763226" w:rsidP="00763226">
      <w:pPr>
        <w:pStyle w:val="TextIndent"/>
      </w:pPr>
      <w:proofErr w:type="gramStart"/>
      <w:r w:rsidRPr="00763226">
        <w:t>where</w:t>
      </w:r>
      <w:proofErr w:type="gramEnd"/>
      <w:r w:rsidRPr="00763226">
        <w:t xml:space="preserve"> </w:t>
      </w:r>
      <w:r w:rsidRPr="00763226">
        <w:rPr>
          <w:i/>
        </w:rPr>
        <w:t>T</w:t>
      </w:r>
      <w:r w:rsidRPr="00763226">
        <w:t xml:space="preserve"> is the time lag between the two time </w:t>
      </w:r>
      <w:proofErr w:type="spellStart"/>
      <w:r w:rsidRPr="00763226">
        <w:t>serires</w:t>
      </w:r>
      <w:proofErr w:type="spellEnd"/>
      <w:r w:rsidRPr="00763226">
        <w:t xml:space="preserve">. </w:t>
      </w:r>
      <w:r w:rsidRPr="00763226">
        <w:rPr>
          <w:i/>
        </w:rPr>
        <w:t>T*</w:t>
      </w:r>
      <w:r w:rsidRPr="00763226">
        <w:t xml:space="preserve"> is equal to the value of </w:t>
      </w:r>
      <w:r w:rsidRPr="00763226">
        <w:rPr>
          <w:i/>
        </w:rPr>
        <w:t>T</w:t>
      </w:r>
      <w:r w:rsidRPr="00763226">
        <w:t xml:space="preserve"> corresponding to the maximum of cross-correlation.</w:t>
      </w:r>
    </w:p>
    <w:p w14:paraId="3544B345" w14:textId="77777777" w:rsidR="00763226" w:rsidRPr="00763226" w:rsidRDefault="00763226" w:rsidP="00763226">
      <w:pPr>
        <w:pStyle w:val="TextIndent"/>
      </w:pPr>
      <w:r w:rsidRPr="00763226">
        <w:t xml:space="preserve">The system works in the resonance condition, ideal for maximizing wave energy conversion, when the resonance coefficient </w:t>
      </w:r>
      <w:r w:rsidRPr="00763226">
        <w:rPr>
          <w:i/>
        </w:rPr>
        <w:t>R</w:t>
      </w:r>
      <w:r w:rsidRPr="00763226">
        <w:t xml:space="preserve"> is near to the unit. If the resonance coefficient is greater than </w:t>
      </w:r>
      <w:proofErr w:type="gramStart"/>
      <w:r w:rsidRPr="00763226">
        <w:t>unit</w:t>
      </w:r>
      <w:proofErr w:type="gramEnd"/>
      <w:r w:rsidRPr="00763226">
        <w:t xml:space="preserve">, the </w:t>
      </w:r>
      <w:proofErr w:type="spellStart"/>
      <w:r w:rsidRPr="00763226">
        <w:t>eigenperiod</w:t>
      </w:r>
      <w:proofErr w:type="spellEnd"/>
      <w:r w:rsidRPr="00763226">
        <w:t xml:space="preserve"> of the plant is greater than the wave period. On the contrary, if the value is smaller than </w:t>
      </w:r>
      <w:proofErr w:type="gramStart"/>
      <w:r w:rsidRPr="00763226">
        <w:t>unit</w:t>
      </w:r>
      <w:proofErr w:type="gramEnd"/>
      <w:r w:rsidRPr="00763226">
        <w:t xml:space="preserve">, the </w:t>
      </w:r>
      <w:proofErr w:type="spellStart"/>
      <w:r w:rsidRPr="00763226">
        <w:t>eigenperiod</w:t>
      </w:r>
      <w:proofErr w:type="spellEnd"/>
      <w:r w:rsidRPr="00763226">
        <w:t xml:space="preserve"> of the system is smaller than the wave period.</w:t>
      </w:r>
    </w:p>
    <w:p w14:paraId="552F6541" w14:textId="0C3C8846" w:rsidR="00F53742" w:rsidRDefault="00763226" w:rsidP="00763226">
      <w:pPr>
        <w:pStyle w:val="TextIndent"/>
      </w:pPr>
      <w:r w:rsidRPr="00763226">
        <w:t xml:space="preserve">The </w:t>
      </w:r>
      <w:proofErr w:type="spellStart"/>
      <w:r w:rsidRPr="00763226">
        <w:t>eigeenperiod</w:t>
      </w:r>
      <w:proofErr w:type="spellEnd"/>
      <w:r w:rsidRPr="00763226">
        <w:t xml:space="preserve"> is important to find the optimum geometric configuration of the system.</w:t>
      </w:r>
      <w:r w:rsidR="00F058E0">
        <w:t xml:space="preserve"> </w:t>
      </w:r>
      <w:r w:rsidRPr="00763226">
        <w:t xml:space="preserve">For the small scale tests carried out in the laboratory, the resulting time lag </w:t>
      </w:r>
      <w:r w:rsidRPr="00763226">
        <w:rPr>
          <w:i/>
        </w:rPr>
        <w:t>T*</w:t>
      </w:r>
      <w:r w:rsidRPr="00763226">
        <w:t xml:space="preserve"> is shown in </w:t>
      </w:r>
      <w:r w:rsidRPr="00763226">
        <w:fldChar w:fldCharType="begin"/>
      </w:r>
      <w:r w:rsidRPr="00763226">
        <w:instrText xml:space="preserve"> REF _Ref475548354 \h  \* MERGEFORMAT </w:instrText>
      </w:r>
      <w:r w:rsidRPr="00763226">
        <w:fldChar w:fldCharType="separate"/>
      </w:r>
      <w:r w:rsidR="0065462E" w:rsidRPr="0065462E">
        <w:t>Figure 4</w:t>
      </w:r>
      <w:r w:rsidRPr="00763226">
        <w:fldChar w:fldCharType="end"/>
      </w:r>
      <w:r w:rsidRPr="00763226">
        <w:t xml:space="preserve"> as </w:t>
      </w:r>
      <w:r w:rsidR="00F058E0">
        <w:t xml:space="preserve">a </w:t>
      </w:r>
      <w:r w:rsidRPr="00763226">
        <w:t>function of the Froude number</w:t>
      </w:r>
      <w:r w:rsidR="00F53742" w:rsidRPr="00F53742">
        <w:t xml:space="preserve"> </w:t>
      </w:r>
      <w:r w:rsidR="00F53742" w:rsidRPr="00763226">
        <w:t>defined in Sheng et al. (2014)</w:t>
      </w:r>
      <w:r w:rsidR="00F53742">
        <w:t>:</w:t>
      </w:r>
    </w:p>
    <w:p w14:paraId="5301B470" w14:textId="735FC78F" w:rsidR="00F53742" w:rsidRPr="00EA246B" w:rsidRDefault="00F53742" w:rsidP="00F53742">
      <w:pPr>
        <w:pStyle w:val="Equation"/>
        <w:jc w:val="both"/>
      </w:pPr>
      <w:r w:rsidRPr="00EA246B">
        <w:tab/>
      </w:r>
      <w:r w:rsidR="002D171C" w:rsidRPr="00F058E0">
        <w:rPr>
          <w:position w:val="-32"/>
        </w:rPr>
        <w:object w:dxaOrig="1640" w:dyaOrig="740" w14:anchorId="12D36621">
          <v:shape id="_x0000_i1027" type="#_x0000_t75" style="width:81.75pt;height:37.5pt" o:ole="">
            <v:imagedata r:id="rId20" o:title=""/>
          </v:shape>
          <o:OLEObject Type="Embed" ProgID="Equation.3" ShapeID="_x0000_i1027" DrawAspect="Content" ObjectID="_1549819274" r:id="rId21"/>
        </w:object>
      </w:r>
      <w:r>
        <w:tab/>
        <w:t>(3</w:t>
      </w:r>
      <w:r w:rsidRPr="00EA246B">
        <w:t xml:space="preserve">) </w:t>
      </w:r>
    </w:p>
    <w:p w14:paraId="414518C0" w14:textId="753669E1" w:rsidR="00F53742" w:rsidRPr="00F53742" w:rsidRDefault="00F53742" w:rsidP="00F53742">
      <w:pPr>
        <w:pStyle w:val="TextIndent"/>
      </w:pPr>
      <w:proofErr w:type="gramStart"/>
      <w:r>
        <w:t>w</w:t>
      </w:r>
      <w:r w:rsidRPr="00F53742">
        <w:t>here</w:t>
      </w:r>
      <w:proofErr w:type="gramEnd"/>
      <w:r w:rsidRPr="00F53742">
        <w:t xml:space="preserve"> </w:t>
      </w:r>
      <w:r w:rsidRPr="00F53742">
        <w:rPr>
          <w:i/>
        </w:rPr>
        <w:t>g</w:t>
      </w:r>
      <w:r w:rsidRPr="00F53742">
        <w:t xml:space="preserve"> is the gravity acceleration and </w:t>
      </w:r>
      <w:r w:rsidRPr="00F53742">
        <w:rPr>
          <w:i/>
        </w:rPr>
        <w:t>L</w:t>
      </w:r>
      <w:r w:rsidRPr="00F53742">
        <w:t xml:space="preserve"> is characteristic</w:t>
      </w:r>
      <w:r>
        <w:t xml:space="preserve"> length</w:t>
      </w:r>
      <w:r w:rsidR="00FD39F0">
        <w:t xml:space="preserve">, in this case equal to </w:t>
      </w:r>
      <w:r w:rsidR="002D171C">
        <w:t xml:space="preserve">the </w:t>
      </w:r>
      <w:r w:rsidR="00FD39F0">
        <w:t>wid</w:t>
      </w:r>
      <w:r w:rsidR="002D171C">
        <w:t>th</w:t>
      </w:r>
      <w:r w:rsidR="00FD39F0">
        <w:t xml:space="preserve"> of the chamber </w:t>
      </w:r>
      <w:r w:rsidR="00FD39F0" w:rsidRPr="00FD39F0">
        <w:rPr>
          <w:i/>
        </w:rPr>
        <w:t>B</w:t>
      </w:r>
      <w:r>
        <w:t>.</w:t>
      </w:r>
    </w:p>
    <w:p w14:paraId="60EC7437" w14:textId="66E2C96F" w:rsidR="00763226" w:rsidRPr="00763226" w:rsidRDefault="00763226" w:rsidP="00763226">
      <w:pPr>
        <w:pStyle w:val="TextIndent"/>
      </w:pPr>
      <w:r w:rsidRPr="00763226">
        <w:t xml:space="preserve">For the configurations having relative submergence equal to 0.45 and 0.82, the mean value of </w:t>
      </w:r>
      <w:r w:rsidRPr="00763226">
        <w:rPr>
          <w:i/>
        </w:rPr>
        <w:t>T*</w:t>
      </w:r>
      <w:r w:rsidRPr="00763226">
        <w:t xml:space="preserve"> is about 0.15</w:t>
      </w:r>
      <w:r w:rsidR="00814F5F">
        <w:t xml:space="preserve"> s</w:t>
      </w:r>
      <w:r w:rsidRPr="00763226">
        <w:t xml:space="preserve"> and 0.22</w:t>
      </w:r>
      <w:r w:rsidR="00814F5F">
        <w:t xml:space="preserve"> s</w:t>
      </w:r>
      <w:r w:rsidRPr="00763226">
        <w:t xml:space="preserve">, respectively. </w:t>
      </w:r>
      <w:proofErr w:type="gramStart"/>
      <w:r w:rsidRPr="00763226">
        <w:t>As a consequence</w:t>
      </w:r>
      <w:proofErr w:type="gramEnd"/>
      <w:r w:rsidRPr="00763226">
        <w:t xml:space="preserve">, the increase of submergence causes higher values of </w:t>
      </w:r>
      <w:r w:rsidRPr="00763226">
        <w:rPr>
          <w:i/>
        </w:rPr>
        <w:t>T*</w:t>
      </w:r>
      <w:r w:rsidR="002D171C">
        <w:t>.</w:t>
      </w:r>
    </w:p>
    <w:p w14:paraId="6A334F26" w14:textId="4ED63F05" w:rsidR="00763226" w:rsidRDefault="00763226" w:rsidP="00763226">
      <w:pPr>
        <w:pStyle w:val="TextIndent"/>
      </w:pPr>
      <w:r w:rsidRPr="00763226">
        <w:t>Such results</w:t>
      </w:r>
      <w:r w:rsidR="002D171C">
        <w:t>,</w:t>
      </w:r>
      <w:r w:rsidRPr="00763226">
        <w:t xml:space="preserve"> obtained for the </w:t>
      </w:r>
      <w:proofErr w:type="spellStart"/>
      <w:r w:rsidRPr="00763226">
        <w:t>eigenperiod</w:t>
      </w:r>
      <w:proofErr w:type="spellEnd"/>
      <w:r w:rsidRPr="00763226">
        <w:t xml:space="preserve"> of the water column inside the chamber</w:t>
      </w:r>
      <w:r w:rsidR="002D171C">
        <w:t>,</w:t>
      </w:r>
      <w:r w:rsidRPr="00763226">
        <w:t xml:space="preserve"> provide further information to </w:t>
      </w:r>
      <w:proofErr w:type="gramStart"/>
      <w:r w:rsidRPr="00763226">
        <w:t>be used</w:t>
      </w:r>
      <w:proofErr w:type="gramEnd"/>
      <w:r w:rsidRPr="00763226">
        <w:t xml:space="preserve"> in the design of the OWC embedded in the port of </w:t>
      </w:r>
      <w:proofErr w:type="spellStart"/>
      <w:r w:rsidRPr="00763226">
        <w:t>Giardini</w:t>
      </w:r>
      <w:proofErr w:type="spellEnd"/>
      <w:r w:rsidRPr="00763226">
        <w:t xml:space="preserve"> Naxos.</w:t>
      </w:r>
    </w:p>
    <w:p w14:paraId="0BBF6497" w14:textId="335D0478" w:rsidR="00763226" w:rsidRDefault="00763226" w:rsidP="00763226">
      <w:pPr>
        <w:jc w:val="center"/>
      </w:pPr>
      <w:r w:rsidRPr="00763226">
        <w:rPr>
          <w:noProof/>
          <w:lang w:val="it-IT" w:eastAsia="it-IT"/>
        </w:rPr>
        <w:drawing>
          <wp:inline distT="0" distB="0" distL="0" distR="0" wp14:anchorId="51D58318" wp14:editId="08EC65D9">
            <wp:extent cx="3517979" cy="2700000"/>
            <wp:effectExtent l="0" t="0" r="6350" b="5715"/>
            <wp:docPr id="42" name="Immagine 42" descr="C:\Users\utente\Desktop\Articoli\ICCE 2016\immagini\fig4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tente\Desktop\Articoli\ICCE 2016\immagini\fig44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4990" r="6966" b="2965"/>
                    <a:stretch/>
                  </pic:blipFill>
                  <pic:spPr bwMode="auto">
                    <a:xfrm>
                      <a:off x="0" y="0"/>
                      <a:ext cx="351797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D468C" w14:textId="77777777" w:rsidR="00763226" w:rsidRDefault="00763226" w:rsidP="00763226">
      <w:pPr>
        <w:pStyle w:val="Didascalia"/>
        <w:spacing w:after="120"/>
        <w:rPr>
          <w:rFonts w:ascii="Arial" w:hAnsi="Arial"/>
          <w:b/>
          <w:bCs/>
        </w:rPr>
      </w:pPr>
      <w:bookmarkStart w:id="5" w:name="_Ref475548354"/>
      <w:r w:rsidRPr="0023015B">
        <w:rPr>
          <w:rFonts w:ascii="Arial" w:hAnsi="Arial"/>
          <w:b/>
          <w:bCs/>
        </w:rPr>
        <w:t xml:space="preserve">Figure </w:t>
      </w:r>
      <w:r w:rsidRPr="0023015B">
        <w:rPr>
          <w:rFonts w:ascii="Arial" w:hAnsi="Arial"/>
          <w:b/>
          <w:bCs/>
        </w:rPr>
        <w:fldChar w:fldCharType="begin"/>
      </w:r>
      <w:r w:rsidRPr="0023015B">
        <w:rPr>
          <w:rFonts w:ascii="Arial" w:hAnsi="Arial"/>
          <w:b/>
          <w:bCs/>
        </w:rPr>
        <w:instrText xml:space="preserve"> SEQ Figure \* ARABIC </w:instrText>
      </w:r>
      <w:r w:rsidRPr="0023015B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4</w:t>
      </w:r>
      <w:r w:rsidRPr="0023015B">
        <w:rPr>
          <w:rFonts w:ascii="Arial" w:hAnsi="Arial"/>
          <w:b/>
          <w:bCs/>
        </w:rPr>
        <w:fldChar w:fldCharType="end"/>
      </w:r>
      <w:bookmarkEnd w:id="5"/>
      <w:r w:rsidRPr="0023015B">
        <w:rPr>
          <w:rFonts w:ascii="Arial" w:hAnsi="Arial"/>
          <w:b/>
          <w:bCs/>
        </w:rPr>
        <w:t xml:space="preserve">: </w:t>
      </w:r>
      <w:r>
        <w:rPr>
          <w:rFonts w:ascii="Arial" w:hAnsi="Arial"/>
          <w:b/>
          <w:bCs/>
        </w:rPr>
        <w:t xml:space="preserve">Time lag </w:t>
      </w:r>
      <w:r w:rsidRPr="00F22BCA">
        <w:rPr>
          <w:rFonts w:ascii="Arial" w:hAnsi="Arial"/>
          <w:b/>
          <w:bCs/>
          <w:i/>
        </w:rPr>
        <w:t>T*</w:t>
      </w:r>
      <w:r>
        <w:rPr>
          <w:rFonts w:ascii="Arial" w:hAnsi="Arial"/>
          <w:b/>
          <w:bCs/>
        </w:rPr>
        <w:t xml:space="preserve"> as function of Froude number </w:t>
      </w:r>
      <w:r w:rsidRPr="00F22BCA">
        <w:rPr>
          <w:rFonts w:ascii="Arial" w:hAnsi="Arial"/>
          <w:b/>
          <w:bCs/>
          <w:i/>
        </w:rPr>
        <w:t>Fr</w:t>
      </w:r>
      <w:r>
        <w:rPr>
          <w:rFonts w:ascii="Arial" w:hAnsi="Arial"/>
          <w:b/>
          <w:bCs/>
        </w:rPr>
        <w:t>.</w:t>
      </w:r>
      <w:r w:rsidRPr="0023015B">
        <w:rPr>
          <w:rFonts w:ascii="Arial" w:hAnsi="Arial"/>
          <w:b/>
          <w:bCs/>
        </w:rPr>
        <w:t xml:space="preserve"> </w:t>
      </w:r>
    </w:p>
    <w:p w14:paraId="092E96E2" w14:textId="77777777" w:rsidR="00C123AA" w:rsidRDefault="00C123AA" w:rsidP="00C123AA">
      <w:pPr>
        <w:pStyle w:val="Titolo2"/>
      </w:pPr>
      <w:r>
        <w:t>Loadings</w:t>
      </w:r>
    </w:p>
    <w:p w14:paraId="5B5F1CC3" w14:textId="5BC3A410" w:rsidR="007D0760" w:rsidRPr="00EA246B" w:rsidRDefault="002D171C" w:rsidP="00C53A63">
      <w:pPr>
        <w:pStyle w:val="TextIndent"/>
      </w:pPr>
      <w:r>
        <w:t xml:space="preserve">The </w:t>
      </w:r>
      <w:proofErr w:type="gramStart"/>
      <w:r>
        <w:t>pressure on the front</w:t>
      </w:r>
      <w:r w:rsidR="004F6E02" w:rsidRPr="004F6E02">
        <w:t xml:space="preserve"> vertical wall </w:t>
      </w:r>
      <w:r w:rsidR="00A44B0B">
        <w:t>i</w:t>
      </w:r>
      <w:r w:rsidR="004F6E02" w:rsidRPr="004F6E02">
        <w:t xml:space="preserve">s recorded by </w:t>
      </w:r>
      <w:r w:rsidR="004F6E02" w:rsidRPr="00EA246B">
        <w:t>the sensors P01 and P02</w:t>
      </w:r>
      <w:r w:rsidR="00604177" w:rsidRPr="00EA246B">
        <w:t>,</w:t>
      </w:r>
      <w:r w:rsidR="004F6E02" w:rsidRPr="00EA246B">
        <w:t xml:space="preserve"> placed at the </w:t>
      </w:r>
      <w:r>
        <w:t>lowest</w:t>
      </w:r>
      <w:r w:rsidR="004F6E02" w:rsidRPr="00EA246B">
        <w:t xml:space="preserve"> edge of</w:t>
      </w:r>
      <w:r w:rsidR="00780B90" w:rsidRPr="00EA246B">
        <w:t xml:space="preserve"> the</w:t>
      </w:r>
      <w:r w:rsidR="004F6E02" w:rsidRPr="00EA246B">
        <w:t xml:space="preserve"> wall and at the steel water level</w:t>
      </w:r>
      <w:r>
        <w:t>, respectively</w:t>
      </w:r>
      <w:proofErr w:type="gramEnd"/>
      <w:r w:rsidR="004F6E02" w:rsidRPr="00EA246B">
        <w:t>.</w:t>
      </w:r>
      <w:r w:rsidR="00831F4B" w:rsidRPr="00EA246B">
        <w:t xml:space="preserve"> In this way, the </w:t>
      </w:r>
      <w:r w:rsidR="007D0760" w:rsidRPr="00EA246B">
        <w:t xml:space="preserve">relative submergence </w:t>
      </w:r>
      <w:r w:rsidR="007D0760" w:rsidRPr="00EA246B">
        <w:rPr>
          <w:i/>
        </w:rPr>
        <w:t>a/h</w:t>
      </w:r>
      <w:r w:rsidR="007D0760" w:rsidRPr="00EA246B">
        <w:t xml:space="preserve"> and </w:t>
      </w:r>
      <w:r>
        <w:t xml:space="preserve">the </w:t>
      </w:r>
      <w:r w:rsidR="007D0760" w:rsidRPr="00EA246B">
        <w:t xml:space="preserve">relative orifice diameter area </w:t>
      </w:r>
      <w:r w:rsidR="00780B90" w:rsidRPr="00EA246B">
        <w:rPr>
          <w:i/>
        </w:rPr>
        <w:t>A</w:t>
      </w:r>
      <w:r w:rsidR="00780B90" w:rsidRPr="00EA246B">
        <w:rPr>
          <w:i/>
          <w:vertAlign w:val="subscript"/>
        </w:rPr>
        <w:t>0</w:t>
      </w:r>
      <w:r w:rsidR="00780B90" w:rsidRPr="00EA246B">
        <w:rPr>
          <w:i/>
        </w:rPr>
        <w:t>/A</w:t>
      </w:r>
      <w:r w:rsidR="00780B90" w:rsidRPr="00EA246B">
        <w:rPr>
          <w:i/>
          <w:vertAlign w:val="subscript"/>
        </w:rPr>
        <w:t>c</w:t>
      </w:r>
      <w:r w:rsidR="00780B90" w:rsidRPr="00EA246B">
        <w:t xml:space="preserve"> </w:t>
      </w:r>
      <w:proofErr w:type="gramStart"/>
      <w:r w:rsidR="00831F4B" w:rsidRPr="00EA246B">
        <w:t>are investigated</w:t>
      </w:r>
      <w:proofErr w:type="gramEnd"/>
      <w:r w:rsidR="00831F4B" w:rsidRPr="00EA246B">
        <w:t>. The value</w:t>
      </w:r>
      <w:r>
        <w:t>s of measured pressures</w:t>
      </w:r>
      <w:r w:rsidR="00831F4B" w:rsidRPr="00EA246B">
        <w:t xml:space="preserve"> </w:t>
      </w:r>
      <w:proofErr w:type="gramStart"/>
      <w:r w:rsidR="00831F4B" w:rsidRPr="00EA246B">
        <w:t>are compared</w:t>
      </w:r>
      <w:proofErr w:type="gramEnd"/>
      <w:r w:rsidR="00831F4B" w:rsidRPr="00EA246B">
        <w:t xml:space="preserve"> with </w:t>
      </w:r>
      <w:proofErr w:type="spellStart"/>
      <w:r w:rsidR="00831F4B" w:rsidRPr="00EA246B">
        <w:t>Sainflou</w:t>
      </w:r>
      <w:proofErr w:type="spellEnd"/>
      <w:r w:rsidR="00831F4B" w:rsidRPr="00EA246B">
        <w:t xml:space="preserve"> formulation for vert</w:t>
      </w:r>
      <w:r w:rsidR="00CD3988">
        <w:t>ical wall breakwaters (</w:t>
      </w:r>
      <w:proofErr w:type="spellStart"/>
      <w:r w:rsidR="00CD3988">
        <w:t>Sainflou</w:t>
      </w:r>
      <w:proofErr w:type="spellEnd"/>
      <w:r>
        <w:t xml:space="preserve"> 1928)</w:t>
      </w:r>
      <w:r w:rsidR="007D0760" w:rsidRPr="00EA246B">
        <w:t>.</w:t>
      </w:r>
    </w:p>
    <w:p w14:paraId="6ADF5BAC" w14:textId="7B79E4A8" w:rsidR="00C123AA" w:rsidRPr="00EA246B" w:rsidRDefault="00604177" w:rsidP="00C53A63">
      <w:pPr>
        <w:pStyle w:val="TextIndent"/>
      </w:pPr>
      <w:r w:rsidRPr="00EA246B">
        <w:t xml:space="preserve">The </w:t>
      </w:r>
      <w:r w:rsidR="00590E20">
        <w:t xml:space="preserve">chosen </w:t>
      </w:r>
      <w:r w:rsidR="00BD38AA">
        <w:t>high</w:t>
      </w:r>
      <w:r w:rsidR="00BD38AA" w:rsidRPr="00EA246B">
        <w:t xml:space="preserve"> </w:t>
      </w:r>
      <w:r w:rsidRPr="00EA246B">
        <w:t>frequency</w:t>
      </w:r>
      <w:r w:rsidR="00CF146C" w:rsidRPr="00EA246B">
        <w:t xml:space="preserve"> of acquisition </w:t>
      </w:r>
      <w:r w:rsidR="00590E20">
        <w:t>(</w:t>
      </w:r>
      <w:r w:rsidR="00CF146C" w:rsidRPr="00EA246B">
        <w:t>1000 Hz</w:t>
      </w:r>
      <w:r w:rsidR="00590E20">
        <w:t>)</w:t>
      </w:r>
      <w:r w:rsidR="00CF146C" w:rsidRPr="00EA246B">
        <w:t xml:space="preserve"> </w:t>
      </w:r>
      <w:r w:rsidR="00590E20">
        <w:t>allows</w:t>
      </w:r>
      <w:r w:rsidR="00590E20" w:rsidRPr="00EA246B">
        <w:t xml:space="preserve"> </w:t>
      </w:r>
      <w:proofErr w:type="gramStart"/>
      <w:r w:rsidR="00CF146C" w:rsidRPr="00EA246B">
        <w:t>to evaluate</w:t>
      </w:r>
      <w:proofErr w:type="gramEnd"/>
      <w:r w:rsidR="00CF146C" w:rsidRPr="00EA246B">
        <w:t xml:space="preserve"> the impulsive</w:t>
      </w:r>
      <w:r w:rsidR="00590E20">
        <w:t>ness of</w:t>
      </w:r>
      <w:r w:rsidR="00CF146C" w:rsidRPr="00EA246B">
        <w:t xml:space="preserve"> waves.</w:t>
      </w:r>
      <w:r w:rsidR="007D0760" w:rsidRPr="00EA246B">
        <w:t xml:space="preserve"> </w:t>
      </w:r>
      <w:r w:rsidR="00CF146C" w:rsidRPr="00EA246B">
        <w:t xml:space="preserve">The signal </w:t>
      </w:r>
      <w:proofErr w:type="gramStart"/>
      <w:r w:rsidR="00CF146C" w:rsidRPr="00EA246B">
        <w:t>was cut</w:t>
      </w:r>
      <w:proofErr w:type="gramEnd"/>
      <w:r w:rsidR="00CF146C" w:rsidRPr="00EA246B">
        <w:t xml:space="preserve"> </w:t>
      </w:r>
      <w:r w:rsidR="00FC585E">
        <w:t>at its</w:t>
      </w:r>
      <w:r w:rsidR="00814F5F">
        <w:t xml:space="preserve"> </w:t>
      </w:r>
      <w:r w:rsidR="00F700BE">
        <w:t>initial</w:t>
      </w:r>
      <w:r w:rsidR="00F700BE" w:rsidRPr="00EA246B">
        <w:t xml:space="preserve"> </w:t>
      </w:r>
      <w:r w:rsidR="00FC585E">
        <w:t xml:space="preserve">part </w:t>
      </w:r>
      <w:r w:rsidR="00D35FC1" w:rsidRPr="00EA246B">
        <w:t xml:space="preserve">and </w:t>
      </w:r>
      <w:r w:rsidR="00FC585E">
        <w:t xml:space="preserve">was </w:t>
      </w:r>
      <w:r w:rsidR="00CF146C" w:rsidRPr="00EA246B">
        <w:t xml:space="preserve">filtered </w:t>
      </w:r>
      <w:r w:rsidR="00FC585E">
        <w:t xml:space="preserve">out </w:t>
      </w:r>
      <w:r w:rsidR="00CF146C" w:rsidRPr="00EA246B">
        <w:t>of the negative value</w:t>
      </w:r>
      <w:r w:rsidR="00D35FC1" w:rsidRPr="00EA246B">
        <w:t>s.</w:t>
      </w:r>
    </w:p>
    <w:p w14:paraId="15CCD8D6" w14:textId="7D0BAB8D" w:rsidR="00C123AA" w:rsidRPr="00EA246B" w:rsidRDefault="00A44B0B" w:rsidP="00C53A63">
      <w:pPr>
        <w:pStyle w:val="TextIndent"/>
      </w:pPr>
      <w:r w:rsidRPr="00EA246B">
        <w:lastRenderedPageBreak/>
        <w:t xml:space="preserve">The forces on the vertical wall </w:t>
      </w:r>
      <w:proofErr w:type="gramStart"/>
      <w:r w:rsidR="007D0760" w:rsidRPr="00EA246B">
        <w:t>are</w:t>
      </w:r>
      <w:r w:rsidRPr="00EA246B">
        <w:t xml:space="preserve"> obtained</w:t>
      </w:r>
      <w:proofErr w:type="gramEnd"/>
      <w:r w:rsidRPr="00EA246B">
        <w:t xml:space="preserve"> from the</w:t>
      </w:r>
      <w:r w:rsidR="007D0760" w:rsidRPr="00EA246B">
        <w:t xml:space="preserve"> filtered signal</w:t>
      </w:r>
      <w:r w:rsidRPr="00EA246B">
        <w:t xml:space="preserve"> integrat</w:t>
      </w:r>
      <w:r w:rsidR="007D0760" w:rsidRPr="00EA246B">
        <w:t>e</w:t>
      </w:r>
      <w:r w:rsidR="008C78CB">
        <w:t>d</w:t>
      </w:r>
      <w:r w:rsidR="007D0760" w:rsidRPr="00EA246B">
        <w:t xml:space="preserve"> on </w:t>
      </w:r>
      <w:r w:rsidRPr="00EA246B">
        <w:t xml:space="preserve">the front wall, and the surface elevation is considered in the area of integration. </w:t>
      </w:r>
      <w:r w:rsidR="002D171C">
        <w:t>In particular, t</w:t>
      </w:r>
      <w:r w:rsidRPr="00EA246B">
        <w:t xml:space="preserve">he surface elevation at </w:t>
      </w:r>
      <w:r w:rsidR="002D171C">
        <w:t xml:space="preserve">the </w:t>
      </w:r>
      <w:r w:rsidRPr="00EA246B">
        <w:t xml:space="preserve">front wall </w:t>
      </w:r>
      <w:proofErr w:type="gramStart"/>
      <w:r w:rsidRPr="00EA246B">
        <w:t>is estimated</w:t>
      </w:r>
      <w:proofErr w:type="gramEnd"/>
      <w:r w:rsidRPr="00EA246B">
        <w:t xml:space="preserve"> by</w:t>
      </w:r>
      <w:r w:rsidR="008C78CB">
        <w:t xml:space="preserve"> an</w:t>
      </w:r>
      <w:r w:rsidRPr="00EA246B">
        <w:t xml:space="preserve"> extrapolation of the signal recorded </w:t>
      </w:r>
      <w:r w:rsidR="008C78CB">
        <w:t>at</w:t>
      </w:r>
      <w:r w:rsidR="008C78CB" w:rsidRPr="00EA246B">
        <w:t xml:space="preserve"> </w:t>
      </w:r>
      <w:r w:rsidRPr="00EA246B">
        <w:t>the wave gauges WG04 and WG05</w:t>
      </w:r>
      <w:r w:rsidR="008C78CB">
        <w:t>,</w:t>
      </w:r>
      <w:r w:rsidR="007D0760" w:rsidRPr="00EA246B">
        <w:t xml:space="preserve"> </w:t>
      </w:r>
      <w:r w:rsidR="002F0081">
        <w:t>near</w:t>
      </w:r>
      <w:r w:rsidR="007D0760" w:rsidRPr="00EA246B">
        <w:t xml:space="preserve"> the</w:t>
      </w:r>
      <w:r w:rsidR="002F0081">
        <w:t xml:space="preserve"> front wall</w:t>
      </w:r>
      <w:r w:rsidRPr="00EA246B">
        <w:t>.</w:t>
      </w:r>
    </w:p>
    <w:p w14:paraId="6EA74D40" w14:textId="49A9D508" w:rsidR="00C123AA" w:rsidRPr="00EA246B" w:rsidRDefault="00E67C31" w:rsidP="00C53A63">
      <w:pPr>
        <w:pStyle w:val="TextIndent"/>
      </w:pPr>
      <w:r>
        <w:t>From</w:t>
      </w:r>
      <w:r w:rsidR="00A44B0B" w:rsidRPr="00EA246B">
        <w:t xml:space="preserve"> </w:t>
      </w:r>
      <w:r w:rsidR="002D171C">
        <w:t xml:space="preserve">signals covering </w:t>
      </w:r>
      <w:r w:rsidR="00A44B0B" w:rsidRPr="00EA246B">
        <w:t xml:space="preserve">1000 waves, </w:t>
      </w:r>
      <w:r>
        <w:t xml:space="preserve">only </w:t>
      </w:r>
      <w:r w:rsidR="00A44B0B" w:rsidRPr="00EA246B">
        <w:t xml:space="preserve">four peaks of the pressure and </w:t>
      </w:r>
      <w:r>
        <w:t xml:space="preserve">of </w:t>
      </w:r>
      <w:r w:rsidR="00A44B0B" w:rsidRPr="00EA246B">
        <w:t xml:space="preserve">the loading are used </w:t>
      </w:r>
      <w:r>
        <w:t>the</w:t>
      </w:r>
      <w:r w:rsidR="00A44B0B" w:rsidRPr="00EA246B">
        <w:t xml:space="preserve"> analysis. In this way</w:t>
      </w:r>
      <w:r w:rsidR="002472B1" w:rsidRPr="00EA246B">
        <w:t>,</w:t>
      </w:r>
      <w:r w:rsidR="00A44B0B" w:rsidRPr="00EA246B">
        <w:t xml:space="preserve"> the</w:t>
      </w:r>
      <w:r w:rsidR="002472B1" w:rsidRPr="00EA246B">
        <w:t xml:space="preserve"> forces </w:t>
      </w:r>
      <w:r>
        <w:t>are</w:t>
      </w:r>
      <w:r w:rsidRPr="00EA246B">
        <w:t xml:space="preserve"> </w:t>
      </w:r>
      <w:r w:rsidR="002472B1" w:rsidRPr="00EA246B">
        <w:t xml:space="preserve">representative of the 1/250 maximum value of the signal (Cuomo et al. 2010; </w:t>
      </w:r>
      <w:proofErr w:type="spellStart"/>
      <w:r w:rsidR="002472B1" w:rsidRPr="00EA246B">
        <w:t>Goda</w:t>
      </w:r>
      <w:proofErr w:type="spellEnd"/>
      <w:r w:rsidR="002472B1" w:rsidRPr="00EA246B">
        <w:t xml:space="preserve"> 2010</w:t>
      </w:r>
      <w:r w:rsidR="008E22A3" w:rsidRPr="00EA246B">
        <w:t xml:space="preserve">, </w:t>
      </w:r>
      <w:proofErr w:type="spellStart"/>
      <w:r w:rsidR="008E22A3" w:rsidRPr="00EA246B">
        <w:t>Contestabile</w:t>
      </w:r>
      <w:proofErr w:type="spellEnd"/>
      <w:r w:rsidR="008E22A3" w:rsidRPr="00EA246B">
        <w:t xml:space="preserve"> et al. 2017</w:t>
      </w:r>
      <w:r w:rsidR="002472B1" w:rsidRPr="00EA246B">
        <w:t>).</w:t>
      </w:r>
      <w:r w:rsidR="00C0035B" w:rsidRPr="00EA246B">
        <w:t xml:space="preserve"> </w:t>
      </w:r>
      <w:r>
        <w:t>Furthermore,</w:t>
      </w:r>
      <w:r w:rsidR="00C0035B" w:rsidRPr="00EA246B">
        <w:t xml:space="preserve"> the wave impact point on the vertical wall </w:t>
      </w:r>
      <w:proofErr w:type="gramStart"/>
      <w:r w:rsidR="00C0035B" w:rsidRPr="00EA246B">
        <w:t>is extrapolated</w:t>
      </w:r>
      <w:proofErr w:type="gramEnd"/>
      <w:r w:rsidR="00C0035B" w:rsidRPr="00EA246B">
        <w:t xml:space="preserve"> from the 1/250 maximum surface elevation, corresponding to the four value</w:t>
      </w:r>
      <w:r w:rsidR="0041192E">
        <w:t>s</w:t>
      </w:r>
      <w:r w:rsidR="00C0035B" w:rsidRPr="00EA246B">
        <w:t xml:space="preserve"> of </w:t>
      </w:r>
      <w:r w:rsidR="002D171C">
        <w:t xml:space="preserve">the </w:t>
      </w:r>
      <w:r w:rsidR="00C0035B" w:rsidRPr="00EA246B">
        <w:t>free surface that give the peaks of the loading.</w:t>
      </w:r>
    </w:p>
    <w:p w14:paraId="234B8358" w14:textId="18AA54CA" w:rsidR="00160D93" w:rsidRPr="00EA246B" w:rsidRDefault="009714EA" w:rsidP="00C53A63">
      <w:pPr>
        <w:pStyle w:val="TextIndent"/>
      </w:pPr>
      <w:r w:rsidRPr="00EA246B">
        <w:t xml:space="preserve">In </w:t>
      </w:r>
      <w:r w:rsidR="00AB2D18" w:rsidRPr="00EA246B">
        <w:fldChar w:fldCharType="begin"/>
      </w:r>
      <w:r w:rsidR="00AB2D18" w:rsidRPr="00EA246B">
        <w:instrText xml:space="preserve"> REF _Ref475110380 \h </w:instrText>
      </w:r>
      <w:r w:rsidR="004722FA" w:rsidRPr="00EA246B">
        <w:instrText xml:space="preserve"> \* MERGEFORMAT </w:instrText>
      </w:r>
      <w:r w:rsidR="00AB2D18" w:rsidRPr="00EA246B">
        <w:fldChar w:fldCharType="separate"/>
      </w:r>
      <w:r w:rsidR="0065462E" w:rsidRPr="0065462E">
        <w:t>Figure 5</w:t>
      </w:r>
      <w:r w:rsidR="00AB2D18" w:rsidRPr="00EA246B">
        <w:fldChar w:fldCharType="end"/>
      </w:r>
      <w:r w:rsidR="00AB2D18" w:rsidRPr="00EA246B">
        <w:t xml:space="preserve"> and </w:t>
      </w:r>
      <w:r w:rsidR="00AB2D18" w:rsidRPr="00EA246B">
        <w:fldChar w:fldCharType="begin"/>
      </w:r>
      <w:r w:rsidR="00AB2D18" w:rsidRPr="00EA246B">
        <w:instrText xml:space="preserve"> REF _Ref475110382 \h  \* MERGEFORMAT </w:instrText>
      </w:r>
      <w:r w:rsidR="00AB2D18" w:rsidRPr="00EA246B">
        <w:fldChar w:fldCharType="separate"/>
      </w:r>
      <w:r w:rsidR="0065462E" w:rsidRPr="0065462E">
        <w:t>Figure 6</w:t>
      </w:r>
      <w:r w:rsidR="00AB2D18" w:rsidRPr="00EA246B">
        <w:fldChar w:fldCharType="end"/>
      </w:r>
      <w:r w:rsidR="00AB2D18" w:rsidRPr="00EA246B">
        <w:t xml:space="preserve"> </w:t>
      </w:r>
      <w:r w:rsidRPr="00EA246B">
        <w:t>the pressure diagram</w:t>
      </w:r>
      <w:r w:rsidR="002D171C">
        <w:t>s</w:t>
      </w:r>
      <w:r w:rsidR="001769A1">
        <w:t xml:space="preserve"> </w:t>
      </w:r>
      <w:r w:rsidR="002D171C">
        <w:t>are</w:t>
      </w:r>
      <w:r w:rsidR="001769A1" w:rsidRPr="00EA246B">
        <w:t xml:space="preserve"> shown</w:t>
      </w:r>
      <w:r w:rsidRPr="00EA246B">
        <w:t xml:space="preserve"> </w:t>
      </w:r>
      <w:r w:rsidR="002D171C">
        <w:t>for</w:t>
      </w:r>
      <w:r w:rsidRPr="00EA246B">
        <w:t xml:space="preserve"> two tests</w:t>
      </w:r>
      <w:r w:rsidR="00AB2D18" w:rsidRPr="00EA246B">
        <w:t xml:space="preserve"> (N. 3 and 4</w:t>
      </w:r>
      <w:r w:rsidR="002D171C">
        <w:t xml:space="preserve"> of </w:t>
      </w:r>
      <w:r w:rsidR="002D171C">
        <w:fldChar w:fldCharType="begin"/>
      </w:r>
      <w:r w:rsidR="002D171C">
        <w:instrText xml:space="preserve"> REF _Ref475974828 \h  \* MERGEFORMAT </w:instrText>
      </w:r>
      <w:r w:rsidR="002D171C">
        <w:fldChar w:fldCharType="separate"/>
      </w:r>
      <w:r w:rsidR="0065462E" w:rsidRPr="0065462E">
        <w:t>Table 1</w:t>
      </w:r>
      <w:r w:rsidR="002D171C">
        <w:fldChar w:fldCharType="end"/>
      </w:r>
      <w:r w:rsidR="00AB2D18" w:rsidRPr="00EA246B">
        <w:t>)</w:t>
      </w:r>
      <w:r w:rsidRPr="00EA246B">
        <w:t xml:space="preserve">, with </w:t>
      </w:r>
      <w:r w:rsidR="002B14AC" w:rsidRPr="00EA246B">
        <w:t xml:space="preserve">minimum and maximum </w:t>
      </w:r>
      <w:r w:rsidRPr="00EA246B">
        <w:t xml:space="preserve">steepness </w:t>
      </w:r>
      <w:r w:rsidRPr="00EA246B">
        <w:rPr>
          <w:i/>
        </w:rPr>
        <w:t>S</w:t>
      </w:r>
      <w:r w:rsidR="00AB2D18" w:rsidRPr="00EA246B">
        <w:t xml:space="preserve"> </w:t>
      </w:r>
      <w:r w:rsidR="002D171C">
        <w:t>respectively,</w:t>
      </w:r>
      <w:r w:rsidR="002B14AC" w:rsidRPr="00EA246B">
        <w:t xml:space="preserve"> different orifice relative section </w:t>
      </w:r>
      <w:r w:rsidR="00C0035B" w:rsidRPr="00EA246B">
        <w:rPr>
          <w:i/>
        </w:rPr>
        <w:t>A</w:t>
      </w:r>
      <w:r w:rsidR="00C0035B" w:rsidRPr="00EA246B">
        <w:rPr>
          <w:i/>
          <w:vertAlign w:val="subscript"/>
        </w:rPr>
        <w:t>0</w:t>
      </w:r>
      <w:r w:rsidR="00C0035B" w:rsidRPr="00EA246B">
        <w:rPr>
          <w:i/>
        </w:rPr>
        <w:t>/A</w:t>
      </w:r>
      <w:r w:rsidR="00C0035B" w:rsidRPr="00EA246B">
        <w:rPr>
          <w:i/>
          <w:vertAlign w:val="subscript"/>
        </w:rPr>
        <w:t>c</w:t>
      </w:r>
      <w:r w:rsidR="002B14AC" w:rsidRPr="00EA246B">
        <w:t xml:space="preserve"> and submergences </w:t>
      </w:r>
      <w:r w:rsidR="002B14AC" w:rsidRPr="00EA246B">
        <w:rPr>
          <w:i/>
        </w:rPr>
        <w:t>a/h.</w:t>
      </w:r>
      <w:r w:rsidR="002803F8" w:rsidRPr="00EA246B">
        <w:t xml:space="preserve"> The pressure is</w:t>
      </w:r>
      <w:r w:rsidR="00160D93" w:rsidRPr="00EA246B">
        <w:t xml:space="preserve"> made dimensionless </w:t>
      </w:r>
      <w:r w:rsidR="006F5487">
        <w:t>by dividing for</w:t>
      </w:r>
      <w:r w:rsidR="006F5487" w:rsidRPr="00EA246B">
        <w:t xml:space="preserve"> </w:t>
      </w:r>
      <w:r w:rsidR="002803F8" w:rsidRPr="00EA246B">
        <w:rPr>
          <w:i/>
        </w:rPr>
        <w:t>ρgH</w:t>
      </w:r>
      <w:r w:rsidR="002803F8" w:rsidRPr="00EA246B">
        <w:rPr>
          <w:i/>
          <w:vertAlign w:val="subscript"/>
        </w:rPr>
        <w:t>m0</w:t>
      </w:r>
      <w:proofErr w:type="gramStart"/>
      <w:r w:rsidR="002803F8" w:rsidRPr="00EA246B">
        <w:rPr>
          <w:i/>
          <w:vertAlign w:val="subscript"/>
        </w:rPr>
        <w:t>,i</w:t>
      </w:r>
      <w:proofErr w:type="gramEnd"/>
      <w:r w:rsidR="00C0035B" w:rsidRPr="00EA246B">
        <w:t xml:space="preserve"> </w:t>
      </w:r>
      <w:r w:rsidR="00160D93" w:rsidRPr="00EA246B">
        <w:t>and</w:t>
      </w:r>
      <w:r w:rsidR="002803F8" w:rsidRPr="00EA246B">
        <w:t xml:space="preserve"> the elevations </w:t>
      </w:r>
      <w:r w:rsidR="002803F8" w:rsidRPr="00EA246B">
        <w:rPr>
          <w:i/>
        </w:rPr>
        <w:t>z</w:t>
      </w:r>
      <w:r w:rsidR="002803F8" w:rsidRPr="00EA246B">
        <w:t xml:space="preserve"> are</w:t>
      </w:r>
      <w:r w:rsidR="006F5487">
        <w:t xml:space="preserve"> divided for</w:t>
      </w:r>
      <w:r w:rsidR="00814F5F">
        <w:t xml:space="preserve"> </w:t>
      </w:r>
      <w:r w:rsidR="002803F8" w:rsidRPr="00EA246B">
        <w:t xml:space="preserve">the water depth </w:t>
      </w:r>
      <w:r w:rsidR="002803F8" w:rsidRPr="00EA246B">
        <w:rPr>
          <w:i/>
        </w:rPr>
        <w:t>h</w:t>
      </w:r>
      <w:r w:rsidR="002803F8" w:rsidRPr="00EA246B">
        <w:t>.</w:t>
      </w:r>
      <w:r w:rsidR="00160D93" w:rsidRPr="00EA246B">
        <w:t xml:space="preserve"> The measured pressure</w:t>
      </w:r>
      <w:r w:rsidR="002D171C">
        <w:t>s</w:t>
      </w:r>
      <w:r w:rsidR="00160D93" w:rsidRPr="00EA246B">
        <w:t xml:space="preserve"> </w:t>
      </w:r>
      <w:proofErr w:type="gramStart"/>
      <w:r w:rsidR="00160D93" w:rsidRPr="00EA246B">
        <w:t>are compared</w:t>
      </w:r>
      <w:proofErr w:type="gramEnd"/>
      <w:r w:rsidR="00160D93" w:rsidRPr="00EA246B">
        <w:t xml:space="preserve"> with </w:t>
      </w:r>
      <w:r w:rsidR="002D171C">
        <w:t>those</w:t>
      </w:r>
      <w:r w:rsidR="00160D93" w:rsidRPr="00EA246B">
        <w:t xml:space="preserve"> obtained </w:t>
      </w:r>
      <w:r w:rsidR="002D171C">
        <w:t>by</w:t>
      </w:r>
      <w:r w:rsidR="00160D93" w:rsidRPr="00EA246B">
        <w:t xml:space="preserve"> </w:t>
      </w:r>
      <w:proofErr w:type="spellStart"/>
      <w:r w:rsidR="002803F8" w:rsidRPr="00EA246B">
        <w:t>Sainflou</w:t>
      </w:r>
      <w:proofErr w:type="spellEnd"/>
      <w:r w:rsidR="002803F8" w:rsidRPr="00EA246B">
        <w:t xml:space="preserve"> formulation. </w:t>
      </w:r>
    </w:p>
    <w:p w14:paraId="22FA7A72" w14:textId="14AB0396" w:rsidR="00160D93" w:rsidRPr="00EA246B" w:rsidRDefault="00160D93" w:rsidP="00C53A63">
      <w:pPr>
        <w:pStyle w:val="TextIndent"/>
      </w:pPr>
      <w:r w:rsidRPr="00EA246B">
        <w:t>The tested</w:t>
      </w:r>
      <w:r w:rsidR="006F5487">
        <w:t xml:space="preserve"> </w:t>
      </w:r>
      <w:r w:rsidR="006F5487" w:rsidRPr="00EA246B">
        <w:t>condition</w:t>
      </w:r>
      <w:r w:rsidRPr="00EA246B">
        <w:t xml:space="preserve"> are far from the breaking limit</w:t>
      </w:r>
      <w:r w:rsidR="00FF285E" w:rsidRPr="00EA246B">
        <w:t xml:space="preserve"> and they do not cause impulsive loadings. </w:t>
      </w:r>
      <w:r w:rsidR="002D171C">
        <w:t>F</w:t>
      </w:r>
      <w:r w:rsidR="002D171C" w:rsidRPr="00EA246B">
        <w:t xml:space="preserve">or </w:t>
      </w:r>
      <w:r w:rsidR="002D171C">
        <w:t>such a</w:t>
      </w:r>
      <w:r w:rsidR="002D171C" w:rsidRPr="00EA246B">
        <w:t xml:space="preserve"> reason</w:t>
      </w:r>
      <w:r w:rsidR="002D171C">
        <w:t>,</w:t>
      </w:r>
      <w:r w:rsidR="002D171C" w:rsidRPr="00EA246B">
        <w:t xml:space="preserve"> </w:t>
      </w:r>
      <w:r w:rsidR="002D171C">
        <w:t>t</w:t>
      </w:r>
      <w:r w:rsidR="00FF285E" w:rsidRPr="00EA246B">
        <w:t>he predicted and measured pressure</w:t>
      </w:r>
      <w:r w:rsidR="006F5487">
        <w:t>s</w:t>
      </w:r>
      <w:r w:rsidR="00FF285E" w:rsidRPr="00EA246B">
        <w:t xml:space="preserve"> have similar</w:t>
      </w:r>
      <w:r w:rsidR="00D301C6" w:rsidRPr="00EA246B">
        <w:t xml:space="preserve"> hydrodynamic</w:t>
      </w:r>
      <w:r w:rsidR="00FF285E" w:rsidRPr="00EA246B">
        <w:t xml:space="preserve"> trend.</w:t>
      </w:r>
    </w:p>
    <w:p w14:paraId="7E383915" w14:textId="04DFCC39" w:rsidR="006C1255" w:rsidRDefault="00D301C6" w:rsidP="00C53A63">
      <w:pPr>
        <w:pStyle w:val="TextIndent"/>
      </w:pPr>
      <w:r w:rsidRPr="00EA246B">
        <w:t>The pressure increas</w:t>
      </w:r>
      <w:r w:rsidR="0057206A">
        <w:t>es</w:t>
      </w:r>
      <w:r w:rsidRPr="00EA246B">
        <w:t xml:space="preserve"> with the submergence. </w:t>
      </w:r>
      <w:r w:rsidR="007342ED" w:rsidRPr="00EA246B">
        <w:t xml:space="preserve">The predicted pressure is small underestimate </w:t>
      </w:r>
      <w:r w:rsidR="00E808CB">
        <w:t>near</w:t>
      </w:r>
      <w:r w:rsidR="007342ED" w:rsidRPr="00EA246B">
        <w:t xml:space="preserve"> the maximum free surface </w:t>
      </w:r>
      <w:proofErr w:type="gramStart"/>
      <w:r w:rsidR="007342ED" w:rsidRPr="00EA246B">
        <w:t>elevation,</w:t>
      </w:r>
      <w:proofErr w:type="gramEnd"/>
      <w:r w:rsidR="007342ED" w:rsidRPr="00EA246B">
        <w:t xml:space="preserve"> on</w:t>
      </w:r>
      <w:r w:rsidR="007342ED">
        <w:t xml:space="preserve"> the contrary,</w:t>
      </w:r>
      <w:r w:rsidR="00E808CB">
        <w:t xml:space="preserve"> it</w:t>
      </w:r>
      <w:r w:rsidR="007342ED">
        <w:t xml:space="preserve"> is overestimated at the edge of the front vertical wall.</w:t>
      </w:r>
      <w:r w:rsidR="006C1255" w:rsidRPr="006C1255">
        <w:t xml:space="preserve"> </w:t>
      </w:r>
      <w:r w:rsidR="006C1255">
        <w:t xml:space="preserve">At the water level, the predicted pressure </w:t>
      </w:r>
      <w:r w:rsidR="00E808CB">
        <w:t xml:space="preserve">is </w:t>
      </w:r>
      <w:r w:rsidR="006C1255">
        <w:t>l</w:t>
      </w:r>
      <w:r w:rsidR="00C41337">
        <w:t>ess that</w:t>
      </w:r>
      <w:r w:rsidR="00026195">
        <w:t xml:space="preserve"> measured</w:t>
      </w:r>
      <w:r w:rsidR="00763226">
        <w:t>.</w:t>
      </w:r>
    </w:p>
    <w:p w14:paraId="78B0AFE6" w14:textId="208BDC9B" w:rsidR="00CD3988" w:rsidRDefault="00C41337" w:rsidP="00CD3988">
      <w:pPr>
        <w:pStyle w:val="TextIndent"/>
      </w:pPr>
      <w:r>
        <w:t>Furthermore, t</w:t>
      </w:r>
      <w:r w:rsidR="00CD3988">
        <w:t xml:space="preserve">he measured forces are compared with the </w:t>
      </w:r>
      <w:proofErr w:type="spellStart"/>
      <w:r w:rsidR="00CD3988">
        <w:t>Sainflou</w:t>
      </w:r>
      <w:proofErr w:type="spellEnd"/>
      <w:r w:rsidR="00CD3988">
        <w:t xml:space="preserve"> predicted forces, shown in </w:t>
      </w:r>
      <w:r w:rsidR="00CD3988">
        <w:fldChar w:fldCharType="begin"/>
      </w:r>
      <w:r w:rsidR="00CD3988">
        <w:instrText xml:space="preserve"> REF _Ref475367633 \h  \* MERGEFORMAT </w:instrText>
      </w:r>
      <w:r w:rsidR="00CD3988">
        <w:fldChar w:fldCharType="separate"/>
      </w:r>
      <w:r w:rsidR="0065462E" w:rsidRPr="0065462E">
        <w:t>Figure 7</w:t>
      </w:r>
      <w:r w:rsidR="00CD3988">
        <w:fldChar w:fldCharType="end"/>
      </w:r>
      <w:r w:rsidR="00CD3988">
        <w:t xml:space="preserve"> for the tests with </w:t>
      </w:r>
      <w:r w:rsidR="00CD3988" w:rsidRPr="002A3A6B">
        <w:rPr>
          <w:i/>
        </w:rPr>
        <w:t>A</w:t>
      </w:r>
      <w:r w:rsidR="00CD3988" w:rsidRPr="004A191A">
        <w:rPr>
          <w:i/>
          <w:vertAlign w:val="subscript"/>
        </w:rPr>
        <w:t>0</w:t>
      </w:r>
      <w:r w:rsidR="00CD3988" w:rsidRPr="002A3A6B">
        <w:rPr>
          <w:i/>
        </w:rPr>
        <w:t>/A</w:t>
      </w:r>
      <w:r w:rsidR="00CD3988" w:rsidRPr="004A191A">
        <w:rPr>
          <w:i/>
          <w:vertAlign w:val="subscript"/>
        </w:rPr>
        <w:t>c</w:t>
      </w:r>
      <w:r w:rsidR="00CD3988">
        <w:t xml:space="preserve"> =0.71%</w:t>
      </w:r>
      <w:r>
        <w:t>,</w:t>
      </w:r>
      <w:r w:rsidR="00CD3988">
        <w:t xml:space="preserve"> </w:t>
      </w:r>
      <w:r w:rsidR="0031557B">
        <w:t xml:space="preserve">as a </w:t>
      </w:r>
      <w:r w:rsidR="00CD3988">
        <w:t xml:space="preserve">function of relative width of the caisson </w:t>
      </w:r>
      <w:r w:rsidR="00CD3988" w:rsidRPr="001E410D">
        <w:rPr>
          <w:i/>
        </w:rPr>
        <w:t>B/</w:t>
      </w:r>
      <w:proofErr w:type="spellStart"/>
      <w:r w:rsidR="00CD3988" w:rsidRPr="001E410D">
        <w:rPr>
          <w:i/>
        </w:rPr>
        <w:t>L</w:t>
      </w:r>
      <w:r w:rsidR="00CD3988" w:rsidRPr="00FC0610">
        <w:rPr>
          <w:i/>
          <w:vertAlign w:val="subscript"/>
        </w:rPr>
        <w:t>p</w:t>
      </w:r>
      <w:proofErr w:type="spellEnd"/>
      <w:r w:rsidR="00CD3988">
        <w:t xml:space="preserve"> and </w:t>
      </w:r>
      <w:r w:rsidR="0031557B">
        <w:t xml:space="preserve">of </w:t>
      </w:r>
      <w:r w:rsidR="00CD3988">
        <w:t xml:space="preserve">the relative height </w:t>
      </w:r>
      <w:r w:rsidR="00CD3988" w:rsidRPr="001E410D">
        <w:rPr>
          <w:i/>
        </w:rPr>
        <w:t>H*=H</w:t>
      </w:r>
      <w:r w:rsidR="00CD3988" w:rsidRPr="00FC0610">
        <w:rPr>
          <w:vertAlign w:val="subscript"/>
        </w:rPr>
        <w:t>m0</w:t>
      </w:r>
      <w:proofErr w:type="gramStart"/>
      <w:r w:rsidR="00CD3988" w:rsidRPr="00FC0610">
        <w:rPr>
          <w:vertAlign w:val="subscript"/>
        </w:rPr>
        <w:t>,</w:t>
      </w:r>
      <w:r w:rsidR="00CD3988" w:rsidRPr="00763226">
        <w:rPr>
          <w:vertAlign w:val="subscript"/>
        </w:rPr>
        <w:t>i</w:t>
      </w:r>
      <w:proofErr w:type="gramEnd"/>
      <w:r w:rsidR="00CD3988" w:rsidRPr="001E410D">
        <w:rPr>
          <w:i/>
        </w:rPr>
        <w:t>/h</w:t>
      </w:r>
      <w:r w:rsidR="0031557B">
        <w:rPr>
          <w:i/>
        </w:rPr>
        <w:t>.</w:t>
      </w:r>
      <w:r w:rsidR="00CD3988">
        <w:t xml:space="preserve"> </w:t>
      </w:r>
      <w:r w:rsidR="00BC4830">
        <w:t xml:space="preserve">In particular, </w:t>
      </w:r>
      <w:r>
        <w:t>the</w:t>
      </w:r>
      <w:r w:rsidR="00763226">
        <w:t xml:space="preserve"> </w:t>
      </w:r>
      <w:r w:rsidR="00CD3988">
        <w:t xml:space="preserve">ratio </w:t>
      </w:r>
      <w:proofErr w:type="spellStart"/>
      <w:r w:rsidR="00CD3988">
        <w:t>F</w:t>
      </w:r>
      <w:r w:rsidR="00CD3988" w:rsidRPr="00E37963">
        <w:rPr>
          <w:vertAlign w:val="subscript"/>
        </w:rPr>
        <w:t>measured</w:t>
      </w:r>
      <w:proofErr w:type="spellEnd"/>
      <w:r w:rsidR="00CD3988">
        <w:t>/</w:t>
      </w:r>
      <w:proofErr w:type="spellStart"/>
      <w:r w:rsidR="00CD3988">
        <w:t>F</w:t>
      </w:r>
      <w:r w:rsidR="00CD3988" w:rsidRPr="00E37963">
        <w:rPr>
          <w:vertAlign w:val="subscript"/>
        </w:rPr>
        <w:t>predicted</w:t>
      </w:r>
      <w:proofErr w:type="spellEnd"/>
      <w:r w:rsidR="00CD3988">
        <w:t xml:space="preserve"> show</w:t>
      </w:r>
      <w:r w:rsidR="00BC4830">
        <w:t>s</w:t>
      </w:r>
      <w:r w:rsidR="00CD3988">
        <w:t xml:space="preserve"> that the optimum submergence </w:t>
      </w:r>
      <w:r w:rsidR="00CD3988" w:rsidRPr="00E37963">
        <w:rPr>
          <w:i/>
        </w:rPr>
        <w:t>a/h</w:t>
      </w:r>
      <w:r w:rsidR="00CD3988">
        <w:t xml:space="preserve">=0.45, </w:t>
      </w:r>
      <w:r>
        <w:t>having</w:t>
      </w:r>
      <w:r w:rsidR="00CD3988">
        <w:t xml:space="preserve"> minimum reflection coefficient, causes an underestimation of 15%</w:t>
      </w:r>
      <w:r w:rsidR="00CD3988" w:rsidRPr="00E37963">
        <w:t xml:space="preserve"> </w:t>
      </w:r>
      <w:r w:rsidR="00CD3988">
        <w:t xml:space="preserve">of </w:t>
      </w:r>
      <w:r w:rsidR="00BC4830">
        <w:t xml:space="preserve">the </w:t>
      </w:r>
      <w:r w:rsidR="00CD3988">
        <w:t xml:space="preserve">measured forces. The increasing wall submergence gives a safe predicted value for </w:t>
      </w:r>
      <w:r w:rsidR="00CD3988" w:rsidRPr="001E410D">
        <w:rPr>
          <w:i/>
        </w:rPr>
        <w:t>B/</w:t>
      </w:r>
      <w:proofErr w:type="spellStart"/>
      <w:r w:rsidR="00CD3988" w:rsidRPr="001E410D">
        <w:rPr>
          <w:i/>
        </w:rPr>
        <w:t>L</w:t>
      </w:r>
      <w:r w:rsidR="00CD3988" w:rsidRPr="00FC0610">
        <w:rPr>
          <w:i/>
          <w:vertAlign w:val="subscript"/>
        </w:rPr>
        <w:t>p</w:t>
      </w:r>
      <w:proofErr w:type="spellEnd"/>
      <w:r w:rsidR="00CD3988">
        <w:t xml:space="preserve"> </w:t>
      </w:r>
      <w:r w:rsidR="00BC4830">
        <w:t xml:space="preserve">near to </w:t>
      </w:r>
      <w:r w:rsidR="00CD3988">
        <w:t>0.02 and</w:t>
      </w:r>
      <w:r w:rsidR="00CD3988" w:rsidRPr="00FC0610">
        <w:t xml:space="preserve"> </w:t>
      </w:r>
      <w:r w:rsidR="00CD3988" w:rsidRPr="00763226">
        <w:rPr>
          <w:i/>
        </w:rPr>
        <w:t>H*</w:t>
      </w:r>
      <w:r w:rsidR="00CD3988">
        <w:t xml:space="preserve"> </w:t>
      </w:r>
      <w:r w:rsidR="00BC4830">
        <w:t xml:space="preserve">greater than </w:t>
      </w:r>
      <w:r w:rsidR="00CD3988">
        <w:t xml:space="preserve">0.25. </w:t>
      </w:r>
      <w:r w:rsidR="00BC4830">
        <w:t>T</w:t>
      </w:r>
      <w:r w:rsidR="00CD3988">
        <w:t>he mean value of the ratio</w:t>
      </w:r>
      <w:r w:rsidR="00BC4830">
        <w:t xml:space="preserve"> </w:t>
      </w:r>
      <w:proofErr w:type="spellStart"/>
      <w:r w:rsidR="00BC4830">
        <w:t>F</w:t>
      </w:r>
      <w:r w:rsidR="00BC4830" w:rsidRPr="00E37963">
        <w:rPr>
          <w:vertAlign w:val="subscript"/>
        </w:rPr>
        <w:t>measured</w:t>
      </w:r>
      <w:proofErr w:type="spellEnd"/>
      <w:r w:rsidR="00BC4830">
        <w:t>/</w:t>
      </w:r>
      <w:proofErr w:type="spellStart"/>
      <w:r w:rsidR="00BC4830">
        <w:t>F</w:t>
      </w:r>
      <w:r w:rsidR="00BC4830" w:rsidRPr="00E37963">
        <w:rPr>
          <w:vertAlign w:val="subscript"/>
        </w:rPr>
        <w:t>predicted</w:t>
      </w:r>
      <w:proofErr w:type="spellEnd"/>
      <w:r w:rsidR="00763226">
        <w:t xml:space="preserve"> is equal t</w:t>
      </w:r>
      <w:r w:rsidR="00BC4830">
        <w:t xml:space="preserve">o 1.05 </w:t>
      </w:r>
      <w:r w:rsidR="00CD3988">
        <w:t xml:space="preserve">and it </w:t>
      </w:r>
      <w:proofErr w:type="gramStart"/>
      <w:r w:rsidR="00CD3988">
        <w:t>can be multiplied</w:t>
      </w:r>
      <w:proofErr w:type="gramEnd"/>
      <w:r w:rsidR="00CD3988">
        <w:t xml:space="preserve"> </w:t>
      </w:r>
      <w:r w:rsidR="00BC4830">
        <w:t xml:space="preserve">for </w:t>
      </w:r>
      <w:r w:rsidR="00CD3988">
        <w:t xml:space="preserve">the predicted forces values to obtain </w:t>
      </w:r>
      <w:r w:rsidR="00BC4830">
        <w:t>more realistic</w:t>
      </w:r>
      <w:r w:rsidR="00CD3988">
        <w:t xml:space="preserve"> value</w:t>
      </w:r>
      <w:r w:rsidR="00BC4830">
        <w:t>s of force acting on the OWC</w:t>
      </w:r>
      <w:r w:rsidR="008C471A">
        <w:t>.</w:t>
      </w:r>
    </w:p>
    <w:p w14:paraId="12FFB307" w14:textId="448C3785" w:rsidR="008C471A" w:rsidRDefault="008C471A" w:rsidP="008C471A">
      <w:pPr>
        <w:jc w:val="center"/>
      </w:pPr>
      <w:r w:rsidRPr="008C471A">
        <w:rPr>
          <w:noProof/>
          <w:lang w:val="it-IT" w:eastAsia="it-IT"/>
        </w:rPr>
        <w:drawing>
          <wp:inline distT="0" distB="0" distL="0" distR="0" wp14:anchorId="333D641E" wp14:editId="5075FC4F">
            <wp:extent cx="3722609" cy="3240000"/>
            <wp:effectExtent l="0" t="0" r="0" b="0"/>
            <wp:docPr id="44" name="Immagine 44" descr="C:\Users\utente\Desktop\Articoli\ICCE 2016\immagini\fig8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tente\Desktop\Articoli\ICCE 2016\immagini\fig81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7" t="3048" r="7437" b="4725"/>
                    <a:stretch/>
                  </pic:blipFill>
                  <pic:spPr bwMode="auto">
                    <a:xfrm>
                      <a:off x="0" y="0"/>
                      <a:ext cx="372260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D726F" w14:textId="59ECEDED" w:rsidR="00252D2D" w:rsidRPr="0023015B" w:rsidRDefault="00AB2D18" w:rsidP="0023015B">
      <w:pPr>
        <w:pStyle w:val="Didascalia"/>
        <w:spacing w:after="120"/>
        <w:rPr>
          <w:rFonts w:ascii="Arial" w:hAnsi="Arial"/>
          <w:b/>
          <w:bCs/>
        </w:rPr>
      </w:pPr>
      <w:bookmarkStart w:id="6" w:name="_Ref475110380"/>
      <w:r w:rsidRPr="0023015B">
        <w:rPr>
          <w:rFonts w:ascii="Arial" w:hAnsi="Arial"/>
          <w:b/>
          <w:bCs/>
        </w:rPr>
        <w:t xml:space="preserve">Figure </w:t>
      </w:r>
      <w:r w:rsidRPr="0023015B">
        <w:rPr>
          <w:rFonts w:ascii="Arial" w:hAnsi="Arial"/>
          <w:b/>
          <w:bCs/>
        </w:rPr>
        <w:fldChar w:fldCharType="begin"/>
      </w:r>
      <w:r w:rsidRPr="0023015B">
        <w:rPr>
          <w:rFonts w:ascii="Arial" w:hAnsi="Arial"/>
          <w:b/>
          <w:bCs/>
        </w:rPr>
        <w:instrText xml:space="preserve"> SEQ Figure \* ARABIC </w:instrText>
      </w:r>
      <w:r w:rsidRPr="0023015B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5</w:t>
      </w:r>
      <w:r w:rsidRPr="0023015B">
        <w:rPr>
          <w:rFonts w:ascii="Arial" w:hAnsi="Arial"/>
          <w:b/>
          <w:bCs/>
        </w:rPr>
        <w:fldChar w:fldCharType="end"/>
      </w:r>
      <w:bookmarkEnd w:id="6"/>
      <w:r w:rsidRPr="0023015B">
        <w:rPr>
          <w:rFonts w:ascii="Arial" w:hAnsi="Arial"/>
          <w:b/>
          <w:bCs/>
        </w:rPr>
        <w:t xml:space="preserve">: </w:t>
      </w:r>
      <w:r w:rsidR="00D10D34" w:rsidRPr="0023015B">
        <w:rPr>
          <w:rFonts w:ascii="Arial" w:hAnsi="Arial"/>
          <w:b/>
          <w:bCs/>
        </w:rPr>
        <w:t>Dimensionless pressure profiles</w:t>
      </w:r>
      <w:r w:rsidR="007C530E" w:rsidRPr="0023015B">
        <w:rPr>
          <w:rFonts w:ascii="Arial" w:hAnsi="Arial"/>
          <w:b/>
          <w:bCs/>
        </w:rPr>
        <w:t xml:space="preserve"> of the test with minimum steepness </w:t>
      </w:r>
      <w:r w:rsidR="00C41337">
        <w:rPr>
          <w:rFonts w:ascii="Arial" w:hAnsi="Arial"/>
          <w:b/>
          <w:bCs/>
        </w:rPr>
        <w:t>(</w:t>
      </w:r>
      <w:r w:rsidR="007C530E" w:rsidRPr="00965168">
        <w:rPr>
          <w:rFonts w:ascii="Arial" w:hAnsi="Arial"/>
          <w:b/>
          <w:bCs/>
          <w:i/>
        </w:rPr>
        <w:t>S</w:t>
      </w:r>
      <w:r w:rsidR="00E578B7" w:rsidRPr="0023015B">
        <w:rPr>
          <w:rFonts w:ascii="Arial" w:hAnsi="Arial"/>
          <w:b/>
          <w:bCs/>
        </w:rPr>
        <w:t>=0.006</w:t>
      </w:r>
      <w:r w:rsidR="00C41337">
        <w:rPr>
          <w:rFonts w:ascii="Arial" w:hAnsi="Arial"/>
          <w:b/>
          <w:bCs/>
        </w:rPr>
        <w:t>)</w:t>
      </w:r>
      <w:r w:rsidR="00D10D34" w:rsidRPr="0023015B">
        <w:rPr>
          <w:rFonts w:ascii="Arial" w:hAnsi="Arial"/>
          <w:b/>
          <w:bCs/>
        </w:rPr>
        <w:t xml:space="preserve">, measured and predicted on the frontal vertical wall: (a) relative submerged </w:t>
      </w:r>
      <w:r w:rsidR="00D10D34" w:rsidRPr="00965168">
        <w:rPr>
          <w:rFonts w:ascii="Arial" w:hAnsi="Arial"/>
          <w:b/>
          <w:bCs/>
          <w:i/>
        </w:rPr>
        <w:t>a/h</w:t>
      </w:r>
      <w:r w:rsidR="00965168">
        <w:rPr>
          <w:rFonts w:ascii="Arial" w:hAnsi="Arial"/>
          <w:b/>
          <w:bCs/>
        </w:rPr>
        <w:t xml:space="preserve"> </w:t>
      </w:r>
      <w:r w:rsidR="00D10D34" w:rsidRPr="0023015B">
        <w:rPr>
          <w:rFonts w:ascii="Arial" w:hAnsi="Arial"/>
          <w:b/>
          <w:bCs/>
        </w:rPr>
        <w:t>=</w:t>
      </w:r>
      <w:r w:rsidR="00965168">
        <w:rPr>
          <w:rFonts w:ascii="Arial" w:hAnsi="Arial"/>
          <w:b/>
          <w:bCs/>
        </w:rPr>
        <w:t xml:space="preserve"> </w:t>
      </w:r>
      <w:r w:rsidR="00D10D34" w:rsidRPr="0023015B">
        <w:rPr>
          <w:rFonts w:ascii="Arial" w:hAnsi="Arial"/>
          <w:b/>
          <w:bCs/>
        </w:rPr>
        <w:t>0.</w:t>
      </w:r>
      <w:r w:rsidR="00E578B7" w:rsidRPr="0023015B">
        <w:rPr>
          <w:rFonts w:ascii="Arial" w:hAnsi="Arial"/>
          <w:b/>
          <w:bCs/>
        </w:rPr>
        <w:t>45</w:t>
      </w:r>
      <w:proofErr w:type="gramStart"/>
      <w:r w:rsidR="00D10D34" w:rsidRPr="0023015B">
        <w:rPr>
          <w:rFonts w:ascii="Arial" w:hAnsi="Arial"/>
          <w:b/>
          <w:bCs/>
        </w:rPr>
        <w:t>;</w:t>
      </w:r>
      <w:proofErr w:type="gramEnd"/>
      <w:r w:rsidR="00D10D34" w:rsidRPr="0023015B">
        <w:rPr>
          <w:rFonts w:ascii="Arial" w:hAnsi="Arial"/>
          <w:b/>
          <w:bCs/>
        </w:rPr>
        <w:t xml:space="preserve"> (</w:t>
      </w:r>
      <w:r w:rsidR="00965168">
        <w:rPr>
          <w:rFonts w:ascii="Arial" w:hAnsi="Arial"/>
          <w:b/>
          <w:bCs/>
        </w:rPr>
        <w:t>b</w:t>
      </w:r>
      <w:r w:rsidR="00D10D34" w:rsidRPr="0023015B">
        <w:rPr>
          <w:rFonts w:ascii="Arial" w:hAnsi="Arial"/>
          <w:b/>
          <w:bCs/>
        </w:rPr>
        <w:t xml:space="preserve">) </w:t>
      </w:r>
      <w:r w:rsidR="00D10D34" w:rsidRPr="00965168">
        <w:rPr>
          <w:rFonts w:ascii="Arial" w:hAnsi="Arial"/>
          <w:b/>
          <w:bCs/>
          <w:i/>
        </w:rPr>
        <w:t>a/h</w:t>
      </w:r>
      <w:r w:rsidR="00965168">
        <w:rPr>
          <w:rFonts w:ascii="Arial" w:hAnsi="Arial"/>
          <w:b/>
          <w:bCs/>
        </w:rPr>
        <w:t xml:space="preserve"> </w:t>
      </w:r>
      <w:r w:rsidR="00E578B7" w:rsidRPr="0023015B">
        <w:rPr>
          <w:rFonts w:ascii="Arial" w:hAnsi="Arial"/>
          <w:b/>
          <w:bCs/>
        </w:rPr>
        <w:t>=</w:t>
      </w:r>
      <w:r w:rsidR="00965168">
        <w:rPr>
          <w:rFonts w:ascii="Arial" w:hAnsi="Arial"/>
          <w:b/>
          <w:bCs/>
        </w:rPr>
        <w:t xml:space="preserve"> </w:t>
      </w:r>
      <w:r w:rsidR="00E578B7" w:rsidRPr="0023015B">
        <w:rPr>
          <w:rFonts w:ascii="Arial" w:hAnsi="Arial"/>
          <w:b/>
          <w:bCs/>
        </w:rPr>
        <w:t>0</w:t>
      </w:r>
      <w:r w:rsidR="00D10D34" w:rsidRPr="0023015B">
        <w:rPr>
          <w:rFonts w:ascii="Arial" w:hAnsi="Arial"/>
          <w:b/>
          <w:bCs/>
        </w:rPr>
        <w:t>.</w:t>
      </w:r>
      <w:r w:rsidR="00E578B7" w:rsidRPr="0023015B">
        <w:rPr>
          <w:rFonts w:ascii="Arial" w:hAnsi="Arial"/>
          <w:b/>
          <w:bCs/>
        </w:rPr>
        <w:t>8</w:t>
      </w:r>
      <w:r w:rsidR="00D10D34" w:rsidRPr="0023015B">
        <w:rPr>
          <w:rFonts w:ascii="Arial" w:hAnsi="Arial"/>
          <w:b/>
          <w:bCs/>
        </w:rPr>
        <w:t>2. Effect of orifice relative section A</w:t>
      </w:r>
      <w:r w:rsidR="00D10D34" w:rsidRPr="00965168">
        <w:rPr>
          <w:rFonts w:ascii="Arial" w:hAnsi="Arial"/>
          <w:b/>
          <w:bCs/>
          <w:i/>
          <w:vertAlign w:val="subscript"/>
        </w:rPr>
        <w:t>0</w:t>
      </w:r>
      <w:r w:rsidR="00D10D34" w:rsidRPr="0023015B">
        <w:rPr>
          <w:rFonts w:ascii="Arial" w:hAnsi="Arial"/>
          <w:b/>
          <w:bCs/>
        </w:rPr>
        <w:t>/A</w:t>
      </w:r>
      <w:r w:rsidR="00D10D34" w:rsidRPr="00965168">
        <w:rPr>
          <w:rFonts w:ascii="Arial" w:hAnsi="Arial"/>
          <w:b/>
          <w:bCs/>
          <w:i/>
          <w:vertAlign w:val="subscript"/>
        </w:rPr>
        <w:t>c</w:t>
      </w:r>
      <w:r w:rsidR="00D10D34" w:rsidRPr="0023015B">
        <w:rPr>
          <w:rFonts w:ascii="Arial" w:hAnsi="Arial"/>
          <w:b/>
          <w:bCs/>
        </w:rPr>
        <w:t xml:space="preserve"> </w:t>
      </w:r>
      <w:proofErr w:type="gramStart"/>
      <w:r w:rsidR="00C41337">
        <w:rPr>
          <w:rFonts w:ascii="Arial" w:hAnsi="Arial"/>
          <w:b/>
          <w:bCs/>
        </w:rPr>
        <w:t>is</w:t>
      </w:r>
      <w:r w:rsidR="00D10D34" w:rsidRPr="0023015B">
        <w:rPr>
          <w:rFonts w:ascii="Arial" w:hAnsi="Arial"/>
          <w:b/>
          <w:bCs/>
        </w:rPr>
        <w:t xml:space="preserve"> also shown</w:t>
      </w:r>
      <w:proofErr w:type="gramEnd"/>
      <w:r w:rsidR="00D10D34" w:rsidRPr="0023015B">
        <w:rPr>
          <w:rFonts w:ascii="Arial" w:hAnsi="Arial"/>
          <w:b/>
          <w:bCs/>
        </w:rPr>
        <w:t xml:space="preserve"> in each graph.</w:t>
      </w:r>
    </w:p>
    <w:p w14:paraId="124BED96" w14:textId="10A70C84" w:rsidR="00E00C35" w:rsidRDefault="008C471A" w:rsidP="0067089F">
      <w:pPr>
        <w:jc w:val="center"/>
      </w:pPr>
      <w:r w:rsidRPr="008C471A">
        <w:rPr>
          <w:noProof/>
          <w:lang w:val="it-IT" w:eastAsia="it-IT"/>
        </w:rPr>
        <w:lastRenderedPageBreak/>
        <w:drawing>
          <wp:inline distT="0" distB="0" distL="0" distR="0" wp14:anchorId="51EDE208" wp14:editId="264EB5FD">
            <wp:extent cx="3764773" cy="3240000"/>
            <wp:effectExtent l="0" t="0" r="7620" b="0"/>
            <wp:docPr id="45" name="Immagine 45" descr="C:\Users\utente\Desktop\Articoli\ICCE 2016\immagini\fig80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tente\Desktop\Articoli\ICCE 2016\immagini\fig801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3811" r="7129" b="4982"/>
                    <a:stretch/>
                  </pic:blipFill>
                  <pic:spPr bwMode="auto">
                    <a:xfrm>
                      <a:off x="0" y="0"/>
                      <a:ext cx="376477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63E21" w14:textId="2E5112B8" w:rsidR="008702BD" w:rsidRPr="0023015B" w:rsidRDefault="00AB2D18" w:rsidP="0023015B">
      <w:pPr>
        <w:pStyle w:val="Didascalia"/>
        <w:spacing w:after="120"/>
        <w:rPr>
          <w:rFonts w:ascii="Arial" w:hAnsi="Arial"/>
          <w:b/>
          <w:bCs/>
        </w:rPr>
      </w:pPr>
      <w:bookmarkStart w:id="7" w:name="_Ref475110382"/>
      <w:r w:rsidRPr="0023015B">
        <w:rPr>
          <w:rFonts w:ascii="Arial" w:hAnsi="Arial"/>
          <w:b/>
          <w:bCs/>
        </w:rPr>
        <w:t xml:space="preserve">Figure </w:t>
      </w:r>
      <w:r w:rsidRPr="0023015B">
        <w:rPr>
          <w:rFonts w:ascii="Arial" w:hAnsi="Arial"/>
          <w:b/>
          <w:bCs/>
        </w:rPr>
        <w:fldChar w:fldCharType="begin"/>
      </w:r>
      <w:r w:rsidRPr="0023015B">
        <w:rPr>
          <w:rFonts w:ascii="Arial" w:hAnsi="Arial"/>
          <w:b/>
          <w:bCs/>
        </w:rPr>
        <w:instrText xml:space="preserve"> SEQ Figure \* ARABIC </w:instrText>
      </w:r>
      <w:r w:rsidRPr="0023015B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6</w:t>
      </w:r>
      <w:r w:rsidRPr="0023015B">
        <w:rPr>
          <w:rFonts w:ascii="Arial" w:hAnsi="Arial"/>
          <w:b/>
          <w:bCs/>
        </w:rPr>
        <w:fldChar w:fldCharType="end"/>
      </w:r>
      <w:bookmarkEnd w:id="7"/>
      <w:r w:rsidRPr="0023015B">
        <w:rPr>
          <w:rFonts w:ascii="Arial" w:hAnsi="Arial"/>
          <w:b/>
          <w:bCs/>
        </w:rPr>
        <w:t xml:space="preserve">: </w:t>
      </w:r>
      <w:r w:rsidR="00E578B7" w:rsidRPr="0023015B">
        <w:rPr>
          <w:rFonts w:ascii="Arial" w:hAnsi="Arial"/>
          <w:b/>
          <w:bCs/>
        </w:rPr>
        <w:t>Dimensionless pressure profiles of the test with m</w:t>
      </w:r>
      <w:r w:rsidR="00716059" w:rsidRPr="0023015B">
        <w:rPr>
          <w:rFonts w:ascii="Arial" w:hAnsi="Arial"/>
          <w:b/>
          <w:bCs/>
        </w:rPr>
        <w:t>ax</w:t>
      </w:r>
      <w:r w:rsidR="00E578B7" w:rsidRPr="0023015B">
        <w:rPr>
          <w:rFonts w:ascii="Arial" w:hAnsi="Arial"/>
          <w:b/>
          <w:bCs/>
        </w:rPr>
        <w:t xml:space="preserve">imum steepness </w:t>
      </w:r>
      <w:r w:rsidR="00C41337">
        <w:rPr>
          <w:rFonts w:ascii="Arial" w:hAnsi="Arial"/>
          <w:b/>
          <w:bCs/>
        </w:rPr>
        <w:t>(</w:t>
      </w:r>
      <w:r w:rsidR="00E578B7" w:rsidRPr="00A81E69">
        <w:rPr>
          <w:rFonts w:ascii="Arial" w:hAnsi="Arial"/>
          <w:b/>
          <w:bCs/>
          <w:i/>
        </w:rPr>
        <w:t>S</w:t>
      </w:r>
      <w:r w:rsidR="00E578B7" w:rsidRPr="0023015B">
        <w:rPr>
          <w:rFonts w:ascii="Arial" w:hAnsi="Arial"/>
          <w:b/>
          <w:bCs/>
        </w:rPr>
        <w:t>=0.039</w:t>
      </w:r>
      <w:r w:rsidR="00C41337">
        <w:rPr>
          <w:rFonts w:ascii="Arial" w:hAnsi="Arial"/>
          <w:b/>
          <w:bCs/>
        </w:rPr>
        <w:t>)</w:t>
      </w:r>
      <w:r w:rsidR="00E578B7" w:rsidRPr="0023015B">
        <w:rPr>
          <w:rFonts w:ascii="Arial" w:hAnsi="Arial"/>
          <w:b/>
          <w:bCs/>
        </w:rPr>
        <w:t xml:space="preserve">, </w:t>
      </w:r>
      <w:r w:rsidR="00A81E69" w:rsidRPr="0023015B">
        <w:rPr>
          <w:rFonts w:ascii="Arial" w:hAnsi="Arial"/>
          <w:b/>
          <w:bCs/>
        </w:rPr>
        <w:t xml:space="preserve">measured and predicted on the frontal vertical wall: (a) relative submerged </w:t>
      </w:r>
      <w:r w:rsidR="00A81E69" w:rsidRPr="00965168">
        <w:rPr>
          <w:rFonts w:ascii="Arial" w:hAnsi="Arial"/>
          <w:b/>
          <w:bCs/>
          <w:i/>
        </w:rPr>
        <w:t>a/h</w:t>
      </w:r>
      <w:r w:rsidR="00A81E69">
        <w:rPr>
          <w:rFonts w:ascii="Arial" w:hAnsi="Arial"/>
          <w:b/>
          <w:bCs/>
        </w:rPr>
        <w:t xml:space="preserve"> </w:t>
      </w:r>
      <w:r w:rsidR="00A81E69" w:rsidRPr="0023015B">
        <w:rPr>
          <w:rFonts w:ascii="Arial" w:hAnsi="Arial"/>
          <w:b/>
          <w:bCs/>
        </w:rPr>
        <w:t>=</w:t>
      </w:r>
      <w:r w:rsidR="00A81E69">
        <w:rPr>
          <w:rFonts w:ascii="Arial" w:hAnsi="Arial"/>
          <w:b/>
          <w:bCs/>
        </w:rPr>
        <w:t xml:space="preserve"> </w:t>
      </w:r>
      <w:r w:rsidR="00A81E69" w:rsidRPr="0023015B">
        <w:rPr>
          <w:rFonts w:ascii="Arial" w:hAnsi="Arial"/>
          <w:b/>
          <w:bCs/>
        </w:rPr>
        <w:t>0.45</w:t>
      </w:r>
      <w:proofErr w:type="gramStart"/>
      <w:r w:rsidR="00A81E69" w:rsidRPr="0023015B">
        <w:rPr>
          <w:rFonts w:ascii="Arial" w:hAnsi="Arial"/>
          <w:b/>
          <w:bCs/>
        </w:rPr>
        <w:t>;</w:t>
      </w:r>
      <w:proofErr w:type="gramEnd"/>
      <w:r w:rsidR="00A81E69" w:rsidRPr="0023015B">
        <w:rPr>
          <w:rFonts w:ascii="Arial" w:hAnsi="Arial"/>
          <w:b/>
          <w:bCs/>
        </w:rPr>
        <w:t xml:space="preserve"> (</w:t>
      </w:r>
      <w:r w:rsidR="00A81E69">
        <w:rPr>
          <w:rFonts w:ascii="Arial" w:hAnsi="Arial"/>
          <w:b/>
          <w:bCs/>
        </w:rPr>
        <w:t>b</w:t>
      </w:r>
      <w:r w:rsidR="00A81E69" w:rsidRPr="0023015B">
        <w:rPr>
          <w:rFonts w:ascii="Arial" w:hAnsi="Arial"/>
          <w:b/>
          <w:bCs/>
        </w:rPr>
        <w:t xml:space="preserve">) </w:t>
      </w:r>
      <w:r w:rsidR="00A81E69" w:rsidRPr="00965168">
        <w:rPr>
          <w:rFonts w:ascii="Arial" w:hAnsi="Arial"/>
          <w:b/>
          <w:bCs/>
          <w:i/>
        </w:rPr>
        <w:t>a/h</w:t>
      </w:r>
      <w:r w:rsidR="00A81E69">
        <w:rPr>
          <w:rFonts w:ascii="Arial" w:hAnsi="Arial"/>
          <w:b/>
          <w:bCs/>
        </w:rPr>
        <w:t xml:space="preserve"> </w:t>
      </w:r>
      <w:r w:rsidR="00A81E69" w:rsidRPr="0023015B">
        <w:rPr>
          <w:rFonts w:ascii="Arial" w:hAnsi="Arial"/>
          <w:b/>
          <w:bCs/>
        </w:rPr>
        <w:t>=</w:t>
      </w:r>
      <w:r w:rsidR="00A81E69">
        <w:rPr>
          <w:rFonts w:ascii="Arial" w:hAnsi="Arial"/>
          <w:b/>
          <w:bCs/>
        </w:rPr>
        <w:t xml:space="preserve"> </w:t>
      </w:r>
      <w:r w:rsidR="00A81E69" w:rsidRPr="0023015B">
        <w:rPr>
          <w:rFonts w:ascii="Arial" w:hAnsi="Arial"/>
          <w:b/>
          <w:bCs/>
        </w:rPr>
        <w:t>0.82. Effect of orifice relative section A</w:t>
      </w:r>
      <w:r w:rsidR="00A81E69" w:rsidRPr="00965168">
        <w:rPr>
          <w:rFonts w:ascii="Arial" w:hAnsi="Arial"/>
          <w:b/>
          <w:bCs/>
          <w:i/>
          <w:vertAlign w:val="subscript"/>
        </w:rPr>
        <w:t>0</w:t>
      </w:r>
      <w:r w:rsidR="00A81E69" w:rsidRPr="0023015B">
        <w:rPr>
          <w:rFonts w:ascii="Arial" w:hAnsi="Arial"/>
          <w:b/>
          <w:bCs/>
        </w:rPr>
        <w:t>/A</w:t>
      </w:r>
      <w:r w:rsidR="00A81E69" w:rsidRPr="00965168">
        <w:rPr>
          <w:rFonts w:ascii="Arial" w:hAnsi="Arial"/>
          <w:b/>
          <w:bCs/>
          <w:i/>
          <w:vertAlign w:val="subscript"/>
        </w:rPr>
        <w:t>c</w:t>
      </w:r>
      <w:r w:rsidR="00C41337">
        <w:rPr>
          <w:rFonts w:ascii="Arial" w:hAnsi="Arial"/>
          <w:b/>
          <w:bCs/>
        </w:rPr>
        <w:t xml:space="preserve"> </w:t>
      </w:r>
      <w:proofErr w:type="gramStart"/>
      <w:r w:rsidR="00C41337">
        <w:rPr>
          <w:rFonts w:ascii="Arial" w:hAnsi="Arial"/>
          <w:b/>
          <w:bCs/>
        </w:rPr>
        <w:t>is</w:t>
      </w:r>
      <w:r w:rsidR="00A81E69" w:rsidRPr="0023015B">
        <w:rPr>
          <w:rFonts w:ascii="Arial" w:hAnsi="Arial"/>
          <w:b/>
          <w:bCs/>
        </w:rPr>
        <w:t xml:space="preserve"> also shown</w:t>
      </w:r>
      <w:proofErr w:type="gramEnd"/>
      <w:r w:rsidR="00A81E69" w:rsidRPr="0023015B">
        <w:rPr>
          <w:rFonts w:ascii="Arial" w:hAnsi="Arial"/>
          <w:b/>
          <w:bCs/>
        </w:rPr>
        <w:t xml:space="preserve"> in each graph</w:t>
      </w:r>
      <w:r w:rsidR="00A151FD" w:rsidRPr="0023015B">
        <w:rPr>
          <w:rFonts w:ascii="Arial" w:hAnsi="Arial"/>
          <w:b/>
          <w:bCs/>
        </w:rPr>
        <w:t>.</w:t>
      </w:r>
    </w:p>
    <w:p w14:paraId="6CEA3906" w14:textId="7A48A5E9" w:rsidR="00252D2D" w:rsidRDefault="00196585" w:rsidP="000600B5">
      <w:pPr>
        <w:jc w:val="center"/>
      </w:pPr>
      <w:r w:rsidRPr="00F95EBD">
        <w:rPr>
          <w:noProof/>
          <w:lang w:val="it-IT" w:eastAsia="it-IT"/>
        </w:rPr>
        <w:drawing>
          <wp:inline distT="0" distB="0" distL="0" distR="0" wp14:anchorId="65FA32F0" wp14:editId="4EE31FD2">
            <wp:extent cx="4400550" cy="4495800"/>
            <wp:effectExtent l="0" t="0" r="0" b="0"/>
            <wp:docPr id="5" name="Immagine 58" descr="C:\Users\utente\Desktop\Articoli\ICCE 2016\immagini\fig90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 descr="C:\Users\utente\Desktop\Articoli\ICCE 2016\immagini\fig900.em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" t="4832" r="7385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8E7E" w14:textId="1CEC7EFA" w:rsidR="00781659" w:rsidRPr="0023015B" w:rsidRDefault="00781659" w:rsidP="0023015B">
      <w:pPr>
        <w:pStyle w:val="Didascalia"/>
        <w:spacing w:after="120"/>
        <w:rPr>
          <w:rFonts w:ascii="Arial" w:hAnsi="Arial"/>
          <w:b/>
          <w:bCs/>
        </w:rPr>
      </w:pPr>
      <w:bookmarkStart w:id="8" w:name="_Ref475367633"/>
      <w:r w:rsidRPr="0023015B">
        <w:rPr>
          <w:rFonts w:ascii="Arial" w:hAnsi="Arial"/>
          <w:b/>
          <w:bCs/>
        </w:rPr>
        <w:t xml:space="preserve">Figure </w:t>
      </w:r>
      <w:r w:rsidRPr="0023015B">
        <w:rPr>
          <w:rFonts w:ascii="Arial" w:hAnsi="Arial"/>
          <w:b/>
          <w:bCs/>
        </w:rPr>
        <w:fldChar w:fldCharType="begin"/>
      </w:r>
      <w:r w:rsidRPr="0023015B">
        <w:rPr>
          <w:rFonts w:ascii="Arial" w:hAnsi="Arial"/>
          <w:b/>
          <w:bCs/>
        </w:rPr>
        <w:instrText xml:space="preserve"> SEQ Figure \* ARABIC </w:instrText>
      </w:r>
      <w:r w:rsidRPr="0023015B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7</w:t>
      </w:r>
      <w:r w:rsidRPr="0023015B">
        <w:rPr>
          <w:rFonts w:ascii="Arial" w:hAnsi="Arial"/>
          <w:b/>
          <w:bCs/>
        </w:rPr>
        <w:fldChar w:fldCharType="end"/>
      </w:r>
      <w:bookmarkEnd w:id="8"/>
      <w:r w:rsidRPr="0023015B">
        <w:rPr>
          <w:rFonts w:ascii="Arial" w:hAnsi="Arial"/>
          <w:b/>
          <w:bCs/>
        </w:rPr>
        <w:t>: R</w:t>
      </w:r>
      <w:r w:rsidR="002C3815">
        <w:rPr>
          <w:rFonts w:ascii="Arial" w:hAnsi="Arial"/>
          <w:b/>
          <w:bCs/>
        </w:rPr>
        <w:t>atio o</w:t>
      </w:r>
      <w:r w:rsidR="00814F5F">
        <w:rPr>
          <w:rFonts w:ascii="Arial" w:hAnsi="Arial"/>
          <w:b/>
          <w:bCs/>
        </w:rPr>
        <w:t>f</w:t>
      </w:r>
      <w:r w:rsidRPr="0023015B">
        <w:rPr>
          <w:rFonts w:ascii="Arial" w:hAnsi="Arial"/>
          <w:b/>
          <w:bCs/>
        </w:rPr>
        <w:t xml:space="preserve"> forces measured </w:t>
      </w:r>
      <w:r w:rsidR="00C41337">
        <w:rPr>
          <w:rFonts w:ascii="Arial" w:hAnsi="Arial"/>
          <w:b/>
          <w:bCs/>
        </w:rPr>
        <w:t>and</w:t>
      </w:r>
      <w:r w:rsidR="002C3815" w:rsidRPr="0023015B">
        <w:rPr>
          <w:rFonts w:ascii="Arial" w:hAnsi="Arial"/>
          <w:b/>
          <w:bCs/>
        </w:rPr>
        <w:t xml:space="preserve"> </w:t>
      </w:r>
      <w:r w:rsidRPr="0023015B">
        <w:rPr>
          <w:rFonts w:ascii="Arial" w:hAnsi="Arial"/>
          <w:b/>
          <w:bCs/>
        </w:rPr>
        <w:t xml:space="preserve">predicted for the tests with </w:t>
      </w:r>
      <w:r w:rsidRPr="00A81E69">
        <w:rPr>
          <w:rFonts w:ascii="Arial" w:hAnsi="Arial"/>
          <w:b/>
          <w:bCs/>
          <w:i/>
        </w:rPr>
        <w:t>A</w:t>
      </w:r>
      <w:r w:rsidRPr="00A81E69">
        <w:rPr>
          <w:rFonts w:ascii="Arial" w:hAnsi="Arial"/>
          <w:b/>
          <w:bCs/>
          <w:i/>
          <w:vertAlign w:val="subscript"/>
        </w:rPr>
        <w:t>0</w:t>
      </w:r>
      <w:r w:rsidRPr="00A81E69">
        <w:rPr>
          <w:rFonts w:ascii="Arial" w:hAnsi="Arial"/>
          <w:b/>
          <w:bCs/>
          <w:i/>
        </w:rPr>
        <w:t>/A</w:t>
      </w:r>
      <w:r w:rsidRPr="00A81E69">
        <w:rPr>
          <w:rFonts w:ascii="Arial" w:hAnsi="Arial"/>
          <w:b/>
          <w:bCs/>
          <w:i/>
          <w:vertAlign w:val="subscript"/>
        </w:rPr>
        <w:t>c</w:t>
      </w:r>
      <w:r w:rsidRPr="0023015B">
        <w:rPr>
          <w:rFonts w:ascii="Arial" w:hAnsi="Arial"/>
          <w:b/>
          <w:bCs/>
        </w:rPr>
        <w:t xml:space="preserve"> =0.71%: (a)</w:t>
      </w:r>
      <w:r w:rsidR="00860136">
        <w:rPr>
          <w:rFonts w:ascii="Arial" w:hAnsi="Arial"/>
          <w:b/>
          <w:bCs/>
        </w:rPr>
        <w:t xml:space="preserve"> </w:t>
      </w:r>
      <w:r w:rsidR="002C3815">
        <w:rPr>
          <w:rFonts w:ascii="Arial" w:hAnsi="Arial"/>
          <w:b/>
          <w:bCs/>
        </w:rPr>
        <w:t>the x axes shows the</w:t>
      </w:r>
      <w:r w:rsidRPr="0023015B">
        <w:rPr>
          <w:rFonts w:ascii="Arial" w:hAnsi="Arial"/>
          <w:b/>
          <w:bCs/>
        </w:rPr>
        <w:t xml:space="preserve"> relative wide caisson </w:t>
      </w:r>
      <w:r w:rsidRPr="00A81E69">
        <w:rPr>
          <w:rFonts w:ascii="Arial" w:hAnsi="Arial"/>
          <w:b/>
          <w:bCs/>
          <w:i/>
        </w:rPr>
        <w:t>B/</w:t>
      </w:r>
      <w:proofErr w:type="spellStart"/>
      <w:r w:rsidRPr="00A81E69">
        <w:rPr>
          <w:rFonts w:ascii="Arial" w:hAnsi="Arial"/>
          <w:b/>
          <w:bCs/>
          <w:i/>
        </w:rPr>
        <w:t>L</w:t>
      </w:r>
      <w:r w:rsidRPr="00A81E69">
        <w:rPr>
          <w:rFonts w:ascii="Arial" w:hAnsi="Arial"/>
          <w:b/>
          <w:bCs/>
          <w:i/>
          <w:vertAlign w:val="subscript"/>
        </w:rPr>
        <w:t>p</w:t>
      </w:r>
      <w:proofErr w:type="spellEnd"/>
      <w:r w:rsidRPr="0023015B">
        <w:rPr>
          <w:rFonts w:ascii="Arial" w:hAnsi="Arial"/>
          <w:b/>
          <w:bCs/>
        </w:rPr>
        <w:t xml:space="preserve">; (b) </w:t>
      </w:r>
      <w:r w:rsidR="002C3815">
        <w:rPr>
          <w:rFonts w:ascii="Arial" w:hAnsi="Arial"/>
          <w:b/>
          <w:bCs/>
        </w:rPr>
        <w:t>the x axes shows the</w:t>
      </w:r>
      <w:r w:rsidR="002C3815" w:rsidRPr="0023015B">
        <w:rPr>
          <w:rFonts w:ascii="Arial" w:hAnsi="Arial"/>
          <w:b/>
          <w:bCs/>
        </w:rPr>
        <w:t xml:space="preserve"> </w:t>
      </w:r>
      <w:r w:rsidRPr="0023015B">
        <w:rPr>
          <w:rFonts w:ascii="Arial" w:hAnsi="Arial"/>
          <w:b/>
          <w:bCs/>
        </w:rPr>
        <w:t xml:space="preserve">relative height </w:t>
      </w:r>
      <w:r w:rsidRPr="00A81E69">
        <w:rPr>
          <w:rFonts w:ascii="Arial" w:hAnsi="Arial"/>
          <w:b/>
          <w:bCs/>
          <w:i/>
        </w:rPr>
        <w:t>H*=H</w:t>
      </w:r>
      <w:r w:rsidRPr="00A81E69">
        <w:rPr>
          <w:rFonts w:ascii="Arial" w:hAnsi="Arial"/>
          <w:b/>
          <w:bCs/>
          <w:i/>
          <w:vertAlign w:val="subscript"/>
        </w:rPr>
        <w:t>m0</w:t>
      </w:r>
      <w:proofErr w:type="gramStart"/>
      <w:r w:rsidRPr="00A81E69">
        <w:rPr>
          <w:rFonts w:ascii="Arial" w:hAnsi="Arial"/>
          <w:b/>
          <w:bCs/>
          <w:i/>
          <w:vertAlign w:val="subscript"/>
        </w:rPr>
        <w:t>,i</w:t>
      </w:r>
      <w:proofErr w:type="gramEnd"/>
      <w:r w:rsidRPr="00A81E69">
        <w:rPr>
          <w:rFonts w:ascii="Arial" w:hAnsi="Arial"/>
          <w:b/>
          <w:bCs/>
          <w:i/>
        </w:rPr>
        <w:t>/h</w:t>
      </w:r>
      <w:r w:rsidRPr="0023015B">
        <w:rPr>
          <w:rFonts w:ascii="Arial" w:hAnsi="Arial"/>
          <w:b/>
          <w:bCs/>
        </w:rPr>
        <w:t>.</w:t>
      </w:r>
    </w:p>
    <w:p w14:paraId="2973F073" w14:textId="77777777" w:rsidR="00DF5783" w:rsidRDefault="00DF5783" w:rsidP="00AF44DA">
      <w:pPr>
        <w:pStyle w:val="Titolo1"/>
      </w:pPr>
      <w:r>
        <w:lastRenderedPageBreak/>
        <w:t>ECONOMIC ANALYSIS</w:t>
      </w:r>
    </w:p>
    <w:p w14:paraId="5FDC3B6D" w14:textId="2CB1B583" w:rsidR="00DA44D4" w:rsidRPr="00EA246B" w:rsidRDefault="007031AC" w:rsidP="00C53A63">
      <w:pPr>
        <w:pStyle w:val="TextIndent"/>
      </w:pPr>
      <w:r w:rsidRPr="00EA246B">
        <w:t xml:space="preserve">The structural stability and economic </w:t>
      </w:r>
      <w:r w:rsidR="0022781B">
        <w:t>estimations</w:t>
      </w:r>
      <w:r w:rsidR="0022781B" w:rsidRPr="00EA246B">
        <w:t xml:space="preserve"> </w:t>
      </w:r>
      <w:proofErr w:type="gramStart"/>
      <w:r w:rsidR="0022781B">
        <w:t>are</w:t>
      </w:r>
      <w:r w:rsidR="0022781B" w:rsidRPr="00EA246B">
        <w:t xml:space="preserve"> </w:t>
      </w:r>
      <w:r w:rsidRPr="00EA246B">
        <w:t>evaluated</w:t>
      </w:r>
      <w:proofErr w:type="gramEnd"/>
      <w:r w:rsidRPr="00EA246B">
        <w:t xml:space="preserve"> </w:t>
      </w:r>
      <w:r w:rsidR="0022781B">
        <w:t xml:space="preserve">for an OWC system embedded in the breakwater of the port of </w:t>
      </w:r>
      <w:proofErr w:type="spellStart"/>
      <w:r w:rsidR="0022781B">
        <w:t>Giardini</w:t>
      </w:r>
      <w:proofErr w:type="spellEnd"/>
      <w:r w:rsidR="0022781B">
        <w:t xml:space="preserve"> Naxos, having geometry similar to </w:t>
      </w:r>
      <w:r w:rsidRPr="00EA246B">
        <w:t>the optimum configuration chose</w:t>
      </w:r>
      <w:r w:rsidR="007B42DC" w:rsidRPr="00EA246B">
        <w:t>n</w:t>
      </w:r>
      <w:r w:rsidR="0022781B">
        <w:t xml:space="preserve"> by means of phy</w:t>
      </w:r>
      <w:r w:rsidR="00814F5F">
        <w:t>sical modelling results. Such</w:t>
      </w:r>
      <w:r w:rsidR="0022781B">
        <w:t xml:space="preserve"> configura</w:t>
      </w:r>
      <w:r w:rsidR="00516EA4">
        <w:t>tion provides the</w:t>
      </w:r>
      <w:r w:rsidRPr="00EA246B">
        <w:t xml:space="preserve"> minimum reflection coefficient and</w:t>
      </w:r>
      <w:r w:rsidR="00516EA4">
        <w:t xml:space="preserve"> </w:t>
      </w:r>
      <w:r w:rsidR="004E7B21">
        <w:t>consequently</w:t>
      </w:r>
      <w:r w:rsidR="00516EA4">
        <w:t xml:space="preserve"> the</w:t>
      </w:r>
      <w:r w:rsidRPr="00EA246B">
        <w:t xml:space="preserve"> maximum energy conversion</w:t>
      </w:r>
      <w:r w:rsidR="00516EA4">
        <w:t xml:space="preserve"> between those tested</w:t>
      </w:r>
      <w:r w:rsidRPr="00EA246B">
        <w:t xml:space="preserve">. </w:t>
      </w:r>
    </w:p>
    <w:p w14:paraId="1EE0A1A9" w14:textId="12811EB4" w:rsidR="00E74A07" w:rsidRPr="00EA246B" w:rsidRDefault="00E74A07" w:rsidP="00C53A63">
      <w:pPr>
        <w:pStyle w:val="TextIndent"/>
      </w:pPr>
      <w:r w:rsidRPr="00EA246B">
        <w:t>The vertical breakwater</w:t>
      </w:r>
      <w:r w:rsidR="00AF0A75">
        <w:t>s</w:t>
      </w:r>
      <w:r w:rsidRPr="00EA246B">
        <w:t xml:space="preserve"> </w:t>
      </w:r>
      <w:r w:rsidR="00AF0A75">
        <w:t>are</w:t>
      </w:r>
      <w:r w:rsidR="00AF0A75" w:rsidRPr="00EA246B">
        <w:t xml:space="preserve"> </w:t>
      </w:r>
      <w:r w:rsidRPr="00EA246B">
        <w:t>usually</w:t>
      </w:r>
      <w:r w:rsidR="00AF0A75">
        <w:t xml:space="preserve"> composed of </w:t>
      </w:r>
      <w:r w:rsidRPr="00EA246B">
        <w:t>concrete caisson</w:t>
      </w:r>
      <w:r w:rsidR="00AF0A75">
        <w:t xml:space="preserve">s, </w:t>
      </w:r>
      <w:r w:rsidRPr="00EA246B">
        <w:t xml:space="preserve">filled with dredging inert material and </w:t>
      </w:r>
      <w:r w:rsidR="00AF0A75">
        <w:t>a</w:t>
      </w:r>
      <w:r w:rsidRPr="00EA246B">
        <w:t xml:space="preserve"> concrete</w:t>
      </w:r>
      <w:r w:rsidR="00AF0A75">
        <w:t xml:space="preserve"> top</w:t>
      </w:r>
      <w:r w:rsidRPr="00EA246B">
        <w:t>.</w:t>
      </w:r>
      <w:r w:rsidR="00B011B1" w:rsidRPr="00EA246B">
        <w:t xml:space="preserve"> </w:t>
      </w:r>
      <w:r w:rsidR="00AF0A75">
        <w:t>The presence of an embedded OWC inside the</w:t>
      </w:r>
      <w:r w:rsidR="00B011B1" w:rsidRPr="00EA246B">
        <w:t xml:space="preserve"> breakwater section needs some modification to</w:t>
      </w:r>
      <w:r w:rsidR="00BD1AEB">
        <w:t xml:space="preserve"> the classic vertical wall caisson</w:t>
      </w:r>
      <w:r w:rsidR="00B011B1" w:rsidRPr="00EA246B">
        <w:t xml:space="preserve">: the first chamber of the caisson, in front of the open sea, becomes the </w:t>
      </w:r>
      <w:r w:rsidR="00BD1AEB">
        <w:t>pneumatic</w:t>
      </w:r>
      <w:r w:rsidR="00BD1AEB" w:rsidRPr="00EA246B">
        <w:t xml:space="preserve"> </w:t>
      </w:r>
      <w:r w:rsidR="00B011B1" w:rsidRPr="00EA246B">
        <w:t>chamber.</w:t>
      </w:r>
    </w:p>
    <w:p w14:paraId="2AA69ACD" w14:textId="700BDF44" w:rsidR="007C3308" w:rsidRDefault="00BD1AEB" w:rsidP="00C53A63">
      <w:pPr>
        <w:pStyle w:val="TextIndent"/>
      </w:pPr>
      <w:r>
        <w:t>Since t</w:t>
      </w:r>
      <w:r w:rsidR="00B011B1" w:rsidRPr="00EA246B">
        <w:t>he configuration chosen</w:t>
      </w:r>
      <w:r w:rsidR="00C3330E">
        <w:t xml:space="preserve"> by means of physical model results</w:t>
      </w:r>
      <w:r w:rsidR="00B011B1" w:rsidRPr="00EA246B">
        <w:t xml:space="preserve"> is</w:t>
      </w:r>
      <w:r w:rsidR="00C3330E">
        <w:t xml:space="preserve"> that</w:t>
      </w:r>
      <w:r w:rsidR="00B011B1" w:rsidRPr="00EA246B">
        <w:t xml:space="preserve"> </w:t>
      </w:r>
      <w:r w:rsidR="00C3330E">
        <w:t xml:space="preserve">having </w:t>
      </w:r>
      <w:r w:rsidR="00B011B1" w:rsidRPr="00EA246B">
        <w:t>relative submerge</w:t>
      </w:r>
      <w:r w:rsidR="00C3330E">
        <w:t>nce</w:t>
      </w:r>
      <w:r w:rsidR="00B011B1" w:rsidRPr="00EA246B">
        <w:t xml:space="preserve"> of </w:t>
      </w:r>
      <w:r w:rsidR="00B011B1" w:rsidRPr="00EA246B">
        <w:rPr>
          <w:i/>
        </w:rPr>
        <w:t>a/h</w:t>
      </w:r>
      <w:r w:rsidR="005558AC" w:rsidRPr="00EA246B">
        <w:rPr>
          <w:i/>
        </w:rPr>
        <w:t xml:space="preserve"> </w:t>
      </w:r>
      <w:r w:rsidR="00B011B1" w:rsidRPr="00EA246B">
        <w:t>=</w:t>
      </w:r>
      <w:r w:rsidR="005558AC" w:rsidRPr="00EA246B">
        <w:t xml:space="preserve"> </w:t>
      </w:r>
      <w:r w:rsidR="00B011B1" w:rsidRPr="00EA246B">
        <w:t xml:space="preserve">0.45, the submergence </w:t>
      </w:r>
      <w:r w:rsidR="00B011B1" w:rsidRPr="00EA246B">
        <w:rPr>
          <w:i/>
        </w:rPr>
        <w:t>a</w:t>
      </w:r>
      <w:r w:rsidR="00B011B1" w:rsidRPr="00EA246B">
        <w:t xml:space="preserve"> </w:t>
      </w:r>
      <w:r w:rsidR="00C3330E">
        <w:t xml:space="preserve">in the prototype </w:t>
      </w:r>
      <w:r w:rsidR="00B011B1" w:rsidRPr="00EA246B">
        <w:t>is 6.50 m</w:t>
      </w:r>
      <w:r w:rsidR="00AB6BB0" w:rsidRPr="00EA246B">
        <w:t xml:space="preserve"> (</w:t>
      </w:r>
      <w:r w:rsidR="00C3330E">
        <w:t xml:space="preserve">see </w:t>
      </w:r>
      <w:r w:rsidR="003C7B20" w:rsidRPr="00EA246B">
        <w:fldChar w:fldCharType="begin"/>
      </w:r>
      <w:r w:rsidR="003C7B20" w:rsidRPr="00EA246B">
        <w:instrText xml:space="preserve"> REF _Ref475441228 \h  \* MERGEFORMAT </w:instrText>
      </w:r>
      <w:r w:rsidR="003C7B20" w:rsidRPr="00EA246B">
        <w:fldChar w:fldCharType="separate"/>
      </w:r>
      <w:r w:rsidR="0065462E" w:rsidRPr="0065462E">
        <w:t>Figure 8</w:t>
      </w:r>
      <w:r w:rsidR="003C7B20" w:rsidRPr="00EA246B">
        <w:fldChar w:fldCharType="end"/>
      </w:r>
      <w:r w:rsidR="00AB6BB0" w:rsidRPr="00EA246B">
        <w:t>)</w:t>
      </w:r>
      <w:r w:rsidR="00B011B1" w:rsidRPr="00EA246B">
        <w:t xml:space="preserve">. </w:t>
      </w:r>
    </w:p>
    <w:p w14:paraId="548D6C1C" w14:textId="44560AF8" w:rsidR="00A4548E" w:rsidRDefault="00B011B1" w:rsidP="00C53A63">
      <w:pPr>
        <w:pStyle w:val="TextIndent"/>
      </w:pPr>
      <w:r w:rsidRPr="00EA246B">
        <w:t xml:space="preserve">The stability of </w:t>
      </w:r>
      <w:r w:rsidR="007C3308">
        <w:t>such a</w:t>
      </w:r>
      <w:r w:rsidRPr="00EA246B">
        <w:t xml:space="preserve"> breakwater with</w:t>
      </w:r>
      <w:r w:rsidR="007C3308">
        <w:t xml:space="preserve"> embedded</w:t>
      </w:r>
      <w:r w:rsidRPr="00EA246B">
        <w:t xml:space="preserve"> OWC system </w:t>
      </w:r>
      <w:proofErr w:type="gramStart"/>
      <w:r w:rsidRPr="00EA246B">
        <w:t>is evaluated</w:t>
      </w:r>
      <w:proofErr w:type="gramEnd"/>
      <w:r w:rsidRPr="00EA246B">
        <w:t xml:space="preserve"> by </w:t>
      </w:r>
      <w:r w:rsidR="007C3308">
        <w:t xml:space="preserve">means of </w:t>
      </w:r>
      <w:proofErr w:type="spellStart"/>
      <w:r w:rsidRPr="00EA246B">
        <w:t>Sainflou</w:t>
      </w:r>
      <w:proofErr w:type="spellEnd"/>
      <w:r w:rsidRPr="00EA246B">
        <w:t xml:space="preserve"> formulation, </w:t>
      </w:r>
      <w:r w:rsidR="00F765CD">
        <w:t>with</w:t>
      </w:r>
      <w:r w:rsidR="00F765CD" w:rsidRPr="00EA246B">
        <w:t xml:space="preserve"> </w:t>
      </w:r>
      <w:r w:rsidRPr="00EA246B">
        <w:t xml:space="preserve">the forces </w:t>
      </w:r>
      <w:r w:rsidR="006A01B9" w:rsidRPr="00EA246B">
        <w:t>incremented by the factor of 1.05,</w:t>
      </w:r>
      <w:r w:rsidR="001C7D36">
        <w:t xml:space="preserve"> in accordance with</w:t>
      </w:r>
      <w:r w:rsidR="006A01B9" w:rsidRPr="00EA246B">
        <w:t xml:space="preserve"> the</w:t>
      </w:r>
      <w:r w:rsidR="001C7D36">
        <w:t xml:space="preserve"> experiments.</w:t>
      </w:r>
    </w:p>
    <w:p w14:paraId="50794C82" w14:textId="0BE77BDE" w:rsidR="00CD3988" w:rsidRDefault="00CD3988" w:rsidP="00CD3988">
      <w:pPr>
        <w:pStyle w:val="TextIndent"/>
      </w:pPr>
      <w:r>
        <w:t xml:space="preserve">The sliding and overturning </w:t>
      </w:r>
      <w:proofErr w:type="gramStart"/>
      <w:r>
        <w:t>are verified</w:t>
      </w:r>
      <w:proofErr w:type="gramEnd"/>
      <w:r>
        <w:t xml:space="preserve"> for </w:t>
      </w:r>
      <w:r w:rsidR="00B5610B">
        <w:t xml:space="preserve">such a </w:t>
      </w:r>
      <w:r>
        <w:t xml:space="preserve">structure. The sliding is verified with vertical forces </w:t>
      </w:r>
      <w:r w:rsidRPr="003C7B20">
        <w:rPr>
          <w:i/>
        </w:rPr>
        <w:t>F</w:t>
      </w:r>
      <w:r w:rsidRPr="004D236A">
        <w:rPr>
          <w:i/>
          <w:vertAlign w:val="subscript"/>
        </w:rPr>
        <w:t>V</w:t>
      </w:r>
      <w:r>
        <w:t xml:space="preserve"> greater than 1.2 times </w:t>
      </w:r>
      <w:r w:rsidR="00B5610B">
        <w:t xml:space="preserve">of </w:t>
      </w:r>
      <w:r>
        <w:t xml:space="preserve">the horizontal forces </w:t>
      </w:r>
      <w:r w:rsidRPr="003C7B20">
        <w:rPr>
          <w:i/>
        </w:rPr>
        <w:t>F</w:t>
      </w:r>
      <w:r w:rsidRPr="004D236A">
        <w:rPr>
          <w:i/>
          <w:vertAlign w:val="subscript"/>
        </w:rPr>
        <w:t>H</w:t>
      </w:r>
      <w:r>
        <w:t xml:space="preserve">; the overturning is verified with stabilizing moment </w:t>
      </w:r>
      <w:r w:rsidRPr="003C7B20">
        <w:rPr>
          <w:i/>
        </w:rPr>
        <w:t>M</w:t>
      </w:r>
      <w:r w:rsidRPr="004D236A">
        <w:rPr>
          <w:i/>
          <w:vertAlign w:val="subscript"/>
        </w:rPr>
        <w:t>S</w:t>
      </w:r>
      <w:r>
        <w:t xml:space="preserve"> greater than 1.5 times</w:t>
      </w:r>
      <w:r w:rsidR="00B5610B">
        <w:t xml:space="preserve"> of</w:t>
      </w:r>
      <w:r>
        <w:t xml:space="preserve"> the not stabilizing moment </w:t>
      </w:r>
      <w:r w:rsidRPr="003C7B20">
        <w:rPr>
          <w:i/>
        </w:rPr>
        <w:t>M</w:t>
      </w:r>
      <w:r w:rsidRPr="004D236A">
        <w:rPr>
          <w:i/>
          <w:vertAlign w:val="subscript"/>
        </w:rPr>
        <w:t>I</w:t>
      </w:r>
      <w:r>
        <w:t>.</w:t>
      </w:r>
    </w:p>
    <w:p w14:paraId="4B68585A" w14:textId="5D51CCDD" w:rsidR="006A417D" w:rsidRDefault="006A417D" w:rsidP="006A417D">
      <w:pPr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B34E89" wp14:editId="5803542F">
                <wp:simplePos x="0" y="0"/>
                <wp:positionH relativeFrom="column">
                  <wp:posOffset>1214806</wp:posOffset>
                </wp:positionH>
                <wp:positionV relativeFrom="paragraph">
                  <wp:posOffset>2072437</wp:posOffset>
                </wp:positionV>
                <wp:extent cx="429260" cy="131445"/>
                <wp:effectExtent l="0" t="38100" r="66040" b="20955"/>
                <wp:wrapNone/>
                <wp:docPr id="27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D03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7" o:spid="_x0000_s1026" type="#_x0000_t32" style="position:absolute;margin-left:95.65pt;margin-top:163.2pt;width:33.8pt;height:10.3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80F13B" wp14:editId="2AB323EF">
                <wp:simplePos x="0" y="0"/>
                <wp:positionH relativeFrom="column">
                  <wp:posOffset>308305</wp:posOffset>
                </wp:positionH>
                <wp:positionV relativeFrom="paragraph">
                  <wp:posOffset>2030299</wp:posOffset>
                </wp:positionV>
                <wp:extent cx="1003300" cy="526415"/>
                <wp:effectExtent l="0" t="0" r="0" b="0"/>
                <wp:wrapNone/>
                <wp:docPr id="1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52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6073A" w14:textId="77777777" w:rsidR="00225A8A" w:rsidRPr="000D2D70" w:rsidRDefault="00225A8A" w:rsidP="00B820B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0D2D70">
                              <w:rPr>
                                <w:sz w:val="18"/>
                                <w:szCs w:val="18"/>
                              </w:rPr>
                              <w:t>dredging</w:t>
                            </w:r>
                            <w:proofErr w:type="gramEnd"/>
                            <w:r w:rsidRPr="000D2D70">
                              <w:rPr>
                                <w:sz w:val="18"/>
                                <w:szCs w:val="18"/>
                              </w:rPr>
                              <w:t xml:space="preserve"> inert 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F13B" id="Text Box 204" o:spid="_x0000_s1030" type="#_x0000_t202" style="position:absolute;left:0;text-align:left;margin-left:24.3pt;margin-top:159.85pt;width:79pt;height:41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" stroked="f">
                <v:fill opacity="0"/>
                <v:textbox>
                  <w:txbxContent>
                    <w:p w14:paraId="1C26073A" w14:textId="77777777" w:rsidR="00225A8A" w:rsidRPr="000D2D70" w:rsidRDefault="00225A8A" w:rsidP="00B820B5">
                      <w:pPr>
                        <w:jc w:val="center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0D2D70">
                        <w:rPr>
                          <w:sz w:val="18"/>
                          <w:szCs w:val="18"/>
                        </w:rPr>
                        <w:t>dredging</w:t>
                      </w:r>
                      <w:proofErr w:type="gramEnd"/>
                      <w:r w:rsidRPr="000D2D70">
                        <w:rPr>
                          <w:sz w:val="18"/>
                          <w:szCs w:val="18"/>
                        </w:rPr>
                        <w:t xml:space="preserve"> inert material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73E21B" wp14:editId="404B3FEF">
                <wp:simplePos x="0" y="0"/>
                <wp:positionH relativeFrom="column">
                  <wp:posOffset>3945255</wp:posOffset>
                </wp:positionH>
                <wp:positionV relativeFrom="paragraph">
                  <wp:posOffset>1585595</wp:posOffset>
                </wp:positionV>
                <wp:extent cx="935990" cy="526415"/>
                <wp:effectExtent l="0" t="0" r="0" b="0"/>
                <wp:wrapNone/>
                <wp:docPr id="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52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92B8C" w14:textId="77777777" w:rsidR="00225A8A" w:rsidRPr="000D2D70" w:rsidRDefault="00225A8A" w:rsidP="00B820B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D2D70">
                              <w:rPr>
                                <w:sz w:val="18"/>
                                <w:szCs w:val="18"/>
                              </w:rPr>
                              <w:t>reinforced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2D70">
                              <w:rPr>
                                <w:sz w:val="18"/>
                                <w:szCs w:val="18"/>
                              </w:rPr>
                              <w:t>concrete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E21B" id="Text Box 208" o:spid="_x0000_s1031" type="#_x0000_t202" style="position:absolute;left:0;text-align:left;margin-left:310.65pt;margin-top:124.85pt;width:73.7pt;height:41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" stroked="f">
                <v:fill opacity="0"/>
                <v:textbox>
                  <w:txbxContent>
                    <w:p w14:paraId="09492B8C" w14:textId="77777777" w:rsidR="00225A8A" w:rsidRPr="000D2D70" w:rsidRDefault="00225A8A" w:rsidP="00B820B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D2D70">
                        <w:rPr>
                          <w:sz w:val="18"/>
                          <w:szCs w:val="18"/>
                        </w:rPr>
                        <w:t>reinforced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D2D70">
                        <w:rPr>
                          <w:sz w:val="18"/>
                          <w:szCs w:val="18"/>
                        </w:rPr>
                        <w:t>concrete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D89909" wp14:editId="0879B617">
                <wp:simplePos x="0" y="0"/>
                <wp:positionH relativeFrom="column">
                  <wp:posOffset>3801745</wp:posOffset>
                </wp:positionH>
                <wp:positionV relativeFrom="paragraph">
                  <wp:posOffset>1426870</wp:posOffset>
                </wp:positionV>
                <wp:extent cx="276860" cy="238125"/>
                <wp:effectExtent l="38100" t="38100" r="27940" b="28575"/>
                <wp:wrapNone/>
                <wp:docPr id="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86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50714" id="AutoShape 210" o:spid="_x0000_s1026" type="#_x0000_t32" style="position:absolute;margin-left:299.35pt;margin-top:112.35pt;width:21.8pt;height:18.75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B61F1D" wp14:editId="35032CA3">
                <wp:simplePos x="0" y="0"/>
                <wp:positionH relativeFrom="column">
                  <wp:posOffset>4102735</wp:posOffset>
                </wp:positionH>
                <wp:positionV relativeFrom="paragraph">
                  <wp:posOffset>487680</wp:posOffset>
                </wp:positionV>
                <wp:extent cx="804545" cy="462915"/>
                <wp:effectExtent l="0" t="0" r="0" b="0"/>
                <wp:wrapNone/>
                <wp:docPr id="1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4629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C3AD8" w14:textId="77777777" w:rsidR="00225A8A" w:rsidRPr="00C74F84" w:rsidRDefault="00225A8A" w:rsidP="00B820B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C74F84">
                              <w:rPr>
                                <w:sz w:val="18"/>
                                <w:szCs w:val="18"/>
                              </w:rPr>
                              <w:t>offshore</w:t>
                            </w:r>
                            <w:proofErr w:type="gramEnd"/>
                            <w:r w:rsidRPr="00C74F8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4F84">
                              <w:t>plane</w:t>
                            </w:r>
                            <w:r w:rsidRPr="00C74F84">
                              <w:rPr>
                                <w:sz w:val="18"/>
                                <w:szCs w:val="18"/>
                              </w:rPr>
                              <w:t xml:space="preserve"> 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1F1D" id="Text Box 198" o:spid="_x0000_s1032" type="#_x0000_t202" style="position:absolute;left:0;text-align:left;margin-left:323.05pt;margin-top:38.4pt;width:63.35pt;height:36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" stroked="f">
                <v:fill opacity="0"/>
                <v:textbox>
                  <w:txbxContent>
                    <w:p w14:paraId="593C3AD8" w14:textId="77777777" w:rsidR="00225A8A" w:rsidRPr="00C74F84" w:rsidRDefault="00225A8A" w:rsidP="00B820B5">
                      <w:pPr>
                        <w:jc w:val="center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C74F84">
                        <w:rPr>
                          <w:sz w:val="18"/>
                          <w:szCs w:val="18"/>
                        </w:rPr>
                        <w:t>offshore</w:t>
                      </w:r>
                      <w:proofErr w:type="gramEnd"/>
                      <w:r w:rsidRPr="00C74F8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74F84">
                        <w:t>plane</w:t>
                      </w:r>
                      <w:r w:rsidRPr="00C74F84">
                        <w:rPr>
                          <w:sz w:val="18"/>
                          <w:szCs w:val="18"/>
                        </w:rPr>
                        <w:t xml:space="preserve"> 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D49EBC" wp14:editId="55D44766">
                <wp:simplePos x="0" y="0"/>
                <wp:positionH relativeFrom="column">
                  <wp:posOffset>3897656</wp:posOffset>
                </wp:positionH>
                <wp:positionV relativeFrom="paragraph">
                  <wp:posOffset>686384</wp:posOffset>
                </wp:positionV>
                <wp:extent cx="354330" cy="142240"/>
                <wp:effectExtent l="38100" t="0" r="26670" b="67310"/>
                <wp:wrapNone/>
                <wp:docPr id="16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33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F3283" id="AutoShape 209" o:spid="_x0000_s1026" type="#_x0000_t32" style="position:absolute;margin-left:306.9pt;margin-top:54.05pt;width:27.9pt;height:11.2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wPQg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B4F2EA4" wp14:editId="4BC3FA42">
                <wp:simplePos x="0" y="0"/>
                <wp:positionH relativeFrom="column">
                  <wp:posOffset>2533650</wp:posOffset>
                </wp:positionH>
                <wp:positionV relativeFrom="paragraph">
                  <wp:posOffset>751840</wp:posOffset>
                </wp:positionV>
                <wp:extent cx="318135" cy="492760"/>
                <wp:effectExtent l="0" t="0" r="62865" b="59690"/>
                <wp:wrapNone/>
                <wp:docPr id="1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49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0E646" id="AutoShape 203" o:spid="_x0000_s1026" type="#_x0000_t32" style="position:absolute;margin-left:199.5pt;margin-top:59.2pt;width:25.05pt;height:3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QLPAIAAGQ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6D9DE4" wp14:editId="38648686">
                <wp:simplePos x="0" y="0"/>
                <wp:positionH relativeFrom="column">
                  <wp:posOffset>2350135</wp:posOffset>
                </wp:positionH>
                <wp:positionV relativeFrom="paragraph">
                  <wp:posOffset>760730</wp:posOffset>
                </wp:positionV>
                <wp:extent cx="80010" cy="542290"/>
                <wp:effectExtent l="57150" t="0" r="34290" b="48260"/>
                <wp:wrapNone/>
                <wp:docPr id="33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" cy="542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A01EA" id="AutoShape 203" o:spid="_x0000_s1026" type="#_x0000_t32" style="position:absolute;margin-left:185.05pt;margin-top:59.9pt;width:6.3pt;height:42.7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tGQQIAAG0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C208A6" wp14:editId="0389A6A3">
                <wp:simplePos x="0" y="0"/>
                <wp:positionH relativeFrom="column">
                  <wp:posOffset>1993037</wp:posOffset>
                </wp:positionH>
                <wp:positionV relativeFrom="paragraph">
                  <wp:posOffset>498831</wp:posOffset>
                </wp:positionV>
                <wp:extent cx="935990" cy="254635"/>
                <wp:effectExtent l="0" t="0" r="0" b="0"/>
                <wp:wrapNone/>
                <wp:docPr id="3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54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3F185" w14:textId="77777777" w:rsidR="00225A8A" w:rsidRPr="00015268" w:rsidRDefault="00225A8A" w:rsidP="0001526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>concrete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08A6" id="Text Box 206" o:spid="_x0000_s1033" type="#_x0000_t202" style="position:absolute;left:0;text-align:left;margin-left:156.95pt;margin-top:39.3pt;width:73.7pt;height:20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" stroked="f">
                <v:fill opacity="0"/>
                <v:textbox>
                  <w:txbxContent>
                    <w:p w14:paraId="6443F185" w14:textId="77777777" w:rsidR="00225A8A" w:rsidRPr="00015268" w:rsidRDefault="00225A8A" w:rsidP="00015268">
                      <w:pPr>
                        <w:jc w:val="center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  <w:lang w:val="it-IT"/>
                        </w:rPr>
                        <w:t>concrete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988707" wp14:editId="52CA7A87">
                <wp:simplePos x="0" y="0"/>
                <wp:positionH relativeFrom="column">
                  <wp:posOffset>1202055</wp:posOffset>
                </wp:positionH>
                <wp:positionV relativeFrom="paragraph">
                  <wp:posOffset>1319530</wp:posOffset>
                </wp:positionV>
                <wp:extent cx="429260" cy="131445"/>
                <wp:effectExtent l="0" t="38100" r="66040" b="20955"/>
                <wp:wrapNone/>
                <wp:docPr id="29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CAEAF" id="AutoShape 205" o:spid="_x0000_s1026" type="#_x0000_t32" style="position:absolute;margin-left:94.65pt;margin-top:103.9pt;width:33.8pt;height:10.3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K3QQIAAG4EAAAOAAAAZHJzL2Uyb0RvYy54bWysVE2P2yAQvVfqf0DcE3+sky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BCF1E3" wp14:editId="3CCB798A">
                <wp:simplePos x="0" y="0"/>
                <wp:positionH relativeFrom="column">
                  <wp:posOffset>345745</wp:posOffset>
                </wp:positionH>
                <wp:positionV relativeFrom="paragraph">
                  <wp:posOffset>1416126</wp:posOffset>
                </wp:positionV>
                <wp:extent cx="935990" cy="526415"/>
                <wp:effectExtent l="0" t="0" r="0" b="0"/>
                <wp:wrapNone/>
                <wp:docPr id="2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52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1AA53" w14:textId="77777777" w:rsidR="00225A8A" w:rsidRPr="000D2D70" w:rsidRDefault="00225A8A" w:rsidP="00B820B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0D2D70">
                              <w:rPr>
                                <w:sz w:val="18"/>
                                <w:szCs w:val="18"/>
                              </w:rPr>
                              <w:t>internal</w:t>
                            </w:r>
                            <w:proofErr w:type="gramEnd"/>
                            <w:r w:rsidRPr="000D2D70">
                              <w:rPr>
                                <w:sz w:val="18"/>
                                <w:szCs w:val="18"/>
                              </w:rPr>
                              <w:t xml:space="preserve"> wave absorbing cells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F1E3" id="_x0000_s1034" type="#_x0000_t202" style="position:absolute;left:0;text-align:left;margin-left:27.2pt;margin-top:111.5pt;width:73.7pt;height:41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" stroked="f">
                <v:fill opacity="0"/>
                <v:textbox>
                  <w:txbxContent>
                    <w:p w14:paraId="05F1AA53" w14:textId="77777777" w:rsidR="00225A8A" w:rsidRPr="000D2D70" w:rsidRDefault="00225A8A" w:rsidP="00B820B5">
                      <w:pPr>
                        <w:jc w:val="center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0D2D70">
                        <w:rPr>
                          <w:sz w:val="18"/>
                          <w:szCs w:val="18"/>
                        </w:rPr>
                        <w:t>internal</w:t>
                      </w:r>
                      <w:proofErr w:type="gramEnd"/>
                      <w:r w:rsidRPr="000D2D70">
                        <w:rPr>
                          <w:sz w:val="18"/>
                          <w:szCs w:val="18"/>
                        </w:rPr>
                        <w:t xml:space="preserve"> wave absorbing cells</w:t>
                      </w:r>
                    </w:p>
                  </w:txbxContent>
                </v:textbox>
              </v:shape>
            </w:pict>
          </mc:Fallback>
        </mc:AlternateContent>
      </w:r>
      <w:r w:rsidRPr="006A417D">
        <w:rPr>
          <w:noProof/>
          <w:lang w:val="it-IT" w:eastAsia="it-IT"/>
        </w:rPr>
        <w:drawing>
          <wp:inline distT="0" distB="0" distL="0" distR="0" wp14:anchorId="4862B50D" wp14:editId="65027D92">
            <wp:extent cx="4363749" cy="3420000"/>
            <wp:effectExtent l="0" t="0" r="0" b="0"/>
            <wp:docPr id="46" name="Immagine 46" descr="C:\Users\utente\Desktop\Articoli\ICCE 2016\immagini\Immag sez_c3-c3mod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tente\Desktop\Articoli\ICCE 2016\immagini\Immag sez_c3-c3mod3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22211" r="28432" b="4159"/>
                    <a:stretch/>
                  </pic:blipFill>
                  <pic:spPr bwMode="auto">
                    <a:xfrm>
                      <a:off x="0" y="0"/>
                      <a:ext cx="436374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9C7D3" w14:textId="0AC3E7FE" w:rsidR="00AB6BB0" w:rsidRDefault="00AB6BB0" w:rsidP="003C7B20">
      <w:pPr>
        <w:pStyle w:val="Didascalia"/>
        <w:spacing w:after="120"/>
        <w:rPr>
          <w:rFonts w:ascii="Arial" w:hAnsi="Arial"/>
          <w:b/>
          <w:bCs/>
        </w:rPr>
      </w:pPr>
      <w:bookmarkStart w:id="9" w:name="_Ref475441228"/>
      <w:r w:rsidRPr="003C7B20">
        <w:rPr>
          <w:rFonts w:ascii="Arial" w:hAnsi="Arial"/>
          <w:b/>
          <w:bCs/>
        </w:rPr>
        <w:t xml:space="preserve">Figure </w:t>
      </w:r>
      <w:r w:rsidRPr="003C7B20">
        <w:rPr>
          <w:rFonts w:ascii="Arial" w:hAnsi="Arial"/>
          <w:b/>
          <w:bCs/>
        </w:rPr>
        <w:fldChar w:fldCharType="begin"/>
      </w:r>
      <w:r w:rsidRPr="003C7B20">
        <w:rPr>
          <w:rFonts w:ascii="Arial" w:hAnsi="Arial"/>
          <w:b/>
          <w:bCs/>
        </w:rPr>
        <w:instrText xml:space="preserve"> SEQ Figure \* ARABIC </w:instrText>
      </w:r>
      <w:r w:rsidRPr="003C7B20">
        <w:rPr>
          <w:rFonts w:ascii="Arial" w:hAnsi="Arial"/>
          <w:b/>
          <w:bCs/>
        </w:rPr>
        <w:fldChar w:fldCharType="separate"/>
      </w:r>
      <w:r w:rsidR="0065462E">
        <w:rPr>
          <w:rFonts w:ascii="Arial" w:hAnsi="Arial"/>
          <w:b/>
          <w:bCs/>
          <w:noProof/>
        </w:rPr>
        <w:t>8</w:t>
      </w:r>
      <w:r w:rsidRPr="003C7B20">
        <w:rPr>
          <w:rFonts w:ascii="Arial" w:hAnsi="Arial"/>
          <w:b/>
          <w:bCs/>
        </w:rPr>
        <w:fldChar w:fldCharType="end"/>
      </w:r>
      <w:bookmarkEnd w:id="9"/>
      <w:r w:rsidRPr="003C7B20">
        <w:rPr>
          <w:rFonts w:ascii="Arial" w:hAnsi="Arial"/>
          <w:b/>
          <w:bCs/>
        </w:rPr>
        <w:t xml:space="preserve">: Schematic section of </w:t>
      </w:r>
      <w:r w:rsidR="002575D5">
        <w:rPr>
          <w:rFonts w:ascii="Arial" w:hAnsi="Arial"/>
          <w:b/>
          <w:bCs/>
        </w:rPr>
        <w:t>the</w:t>
      </w:r>
      <w:r w:rsidR="002575D5" w:rsidRPr="003C7B20">
        <w:rPr>
          <w:rFonts w:ascii="Arial" w:hAnsi="Arial"/>
          <w:b/>
          <w:bCs/>
        </w:rPr>
        <w:t xml:space="preserve"> </w:t>
      </w:r>
      <w:r w:rsidRPr="003C7B20">
        <w:rPr>
          <w:rFonts w:ascii="Arial" w:hAnsi="Arial"/>
          <w:b/>
          <w:bCs/>
        </w:rPr>
        <w:t xml:space="preserve">configuration </w:t>
      </w:r>
      <w:r w:rsidR="002575D5">
        <w:rPr>
          <w:rFonts w:ascii="Arial" w:hAnsi="Arial"/>
          <w:b/>
          <w:bCs/>
        </w:rPr>
        <w:t>of the</w:t>
      </w:r>
      <w:r w:rsidR="002575D5" w:rsidRPr="003C7B20">
        <w:rPr>
          <w:rFonts w:ascii="Arial" w:hAnsi="Arial"/>
          <w:b/>
          <w:bCs/>
        </w:rPr>
        <w:t xml:space="preserve"> </w:t>
      </w:r>
      <w:r w:rsidRPr="003C7B20">
        <w:rPr>
          <w:rFonts w:ascii="Arial" w:hAnsi="Arial"/>
          <w:b/>
          <w:bCs/>
        </w:rPr>
        <w:t xml:space="preserve">OWC system </w:t>
      </w:r>
      <w:r w:rsidR="002575D5">
        <w:rPr>
          <w:rFonts w:ascii="Arial" w:hAnsi="Arial"/>
          <w:b/>
          <w:bCs/>
        </w:rPr>
        <w:t>embedded</w:t>
      </w:r>
      <w:r w:rsidR="002575D5" w:rsidRPr="003C7B20">
        <w:rPr>
          <w:rFonts w:ascii="Arial" w:hAnsi="Arial"/>
          <w:b/>
          <w:bCs/>
        </w:rPr>
        <w:t xml:space="preserve"> </w:t>
      </w:r>
      <w:r w:rsidRPr="003C7B20">
        <w:rPr>
          <w:rFonts w:ascii="Arial" w:hAnsi="Arial"/>
          <w:b/>
          <w:bCs/>
        </w:rPr>
        <w:t xml:space="preserve">in </w:t>
      </w:r>
      <w:r w:rsidR="002575D5">
        <w:rPr>
          <w:rFonts w:ascii="Arial" w:hAnsi="Arial"/>
          <w:b/>
          <w:bCs/>
        </w:rPr>
        <w:t>the</w:t>
      </w:r>
      <w:r w:rsidR="002575D5" w:rsidRPr="003C7B20">
        <w:rPr>
          <w:rFonts w:ascii="Arial" w:hAnsi="Arial"/>
          <w:b/>
          <w:bCs/>
        </w:rPr>
        <w:t xml:space="preserve"> </w:t>
      </w:r>
      <w:r w:rsidRPr="003C7B20">
        <w:rPr>
          <w:rFonts w:ascii="Arial" w:hAnsi="Arial"/>
          <w:b/>
          <w:bCs/>
        </w:rPr>
        <w:t>vertical breakwater</w:t>
      </w:r>
      <w:r w:rsidR="00C9002A">
        <w:rPr>
          <w:rFonts w:ascii="Arial" w:hAnsi="Arial"/>
          <w:b/>
          <w:bCs/>
        </w:rPr>
        <w:t xml:space="preserve"> f</w:t>
      </w:r>
      <w:r w:rsidR="002575D5">
        <w:rPr>
          <w:rFonts w:ascii="Arial" w:hAnsi="Arial"/>
          <w:b/>
          <w:bCs/>
        </w:rPr>
        <w:t>o</w:t>
      </w:r>
      <w:r w:rsidR="00C9002A">
        <w:rPr>
          <w:rFonts w:ascii="Arial" w:hAnsi="Arial"/>
          <w:b/>
          <w:bCs/>
        </w:rPr>
        <w:t>r</w:t>
      </w:r>
      <w:r w:rsidR="002575D5">
        <w:rPr>
          <w:rFonts w:ascii="Arial" w:hAnsi="Arial"/>
          <w:b/>
          <w:bCs/>
        </w:rPr>
        <w:t xml:space="preserve"> the case of study</w:t>
      </w:r>
      <w:r w:rsidR="00176F80">
        <w:rPr>
          <w:rFonts w:ascii="Arial" w:hAnsi="Arial"/>
          <w:b/>
          <w:bCs/>
        </w:rPr>
        <w:t>.</w:t>
      </w:r>
    </w:p>
    <w:p w14:paraId="3235C58B" w14:textId="45F5738F" w:rsidR="00755C0D" w:rsidRDefault="00755C0D" w:rsidP="00755C0D">
      <w:pPr>
        <w:pStyle w:val="TextIndent"/>
      </w:pPr>
      <w:r>
        <w:t>The structural</w:t>
      </w:r>
      <w:r w:rsidRPr="005E3C9B">
        <w:t xml:space="preserve"> changes</w:t>
      </w:r>
      <w:r>
        <w:t xml:space="preserve"> to the classic vertical wall caisson for </w:t>
      </w:r>
      <w:r w:rsidR="00502179">
        <w:t xml:space="preserve">the </w:t>
      </w:r>
      <w:r>
        <w:t>embedding the OWC system cause an increase of the costs of about 3%.</w:t>
      </w:r>
    </w:p>
    <w:p w14:paraId="0FEC76C1" w14:textId="19342EB6" w:rsidR="00755C0D" w:rsidRPr="00EA246B" w:rsidRDefault="00755C0D" w:rsidP="00755C0D">
      <w:pPr>
        <w:pStyle w:val="TextIndent"/>
      </w:pPr>
      <w:r>
        <w:t>Fu</w:t>
      </w:r>
      <w:r w:rsidR="00502179">
        <w:t>rthermore, the OWC needs for a p</w:t>
      </w:r>
      <w:r>
        <w:t>ower ta</w:t>
      </w:r>
      <w:r w:rsidR="00502179">
        <w:t>ke off (PTO) system, composed of</w:t>
      </w:r>
      <w:r>
        <w:t xml:space="preserve"> a generator and </w:t>
      </w:r>
      <w:r w:rsidR="00502179">
        <w:br/>
      </w:r>
      <w:r>
        <w:t>self-rectifying Wells turbines.</w:t>
      </w:r>
      <w:r w:rsidR="00502179">
        <w:t xml:space="preserve"> </w:t>
      </w:r>
      <w:r>
        <w:t xml:space="preserve">It </w:t>
      </w:r>
      <w:proofErr w:type="gramStart"/>
      <w:r>
        <w:t>is found</w:t>
      </w:r>
      <w:proofErr w:type="gramEnd"/>
      <w:r>
        <w:t xml:space="preserve"> that t</w:t>
      </w:r>
      <w:r w:rsidRPr="00EA246B">
        <w:t xml:space="preserve">he </w:t>
      </w:r>
      <w:r>
        <w:t>presence of PTO</w:t>
      </w:r>
      <w:r w:rsidRPr="00EA246B">
        <w:t xml:space="preserve"> </w:t>
      </w:r>
      <w:r>
        <w:t>further</w:t>
      </w:r>
      <w:r w:rsidRPr="00EA246B">
        <w:t xml:space="preserve"> increases the cost of the work</w:t>
      </w:r>
      <w:r>
        <w:t xml:space="preserve"> of</w:t>
      </w:r>
      <w:r w:rsidRPr="00EA246B">
        <w:t xml:space="preserve"> about 0.8%.</w:t>
      </w:r>
    </w:p>
    <w:p w14:paraId="44C27A1B" w14:textId="423C7476" w:rsidR="00755C0D" w:rsidRDefault="00755C0D" w:rsidP="00755C0D">
      <w:pPr>
        <w:pStyle w:val="TextIndent"/>
      </w:pPr>
      <w:r w:rsidRPr="00EA246B">
        <w:t xml:space="preserve">Another cost is due to electrical connection at the local </w:t>
      </w:r>
      <w:r w:rsidR="00502179">
        <w:t>net</w:t>
      </w:r>
      <w:r w:rsidRPr="00EA246B">
        <w:t xml:space="preserve">, </w:t>
      </w:r>
      <w:r>
        <w:t>which</w:t>
      </w:r>
      <w:r w:rsidRPr="00EA246B">
        <w:t xml:space="preserve"> </w:t>
      </w:r>
      <w:proofErr w:type="gramStart"/>
      <w:r w:rsidRPr="00EA246B">
        <w:t>is evalu</w:t>
      </w:r>
      <w:r>
        <w:t>at</w:t>
      </w:r>
      <w:r w:rsidRPr="00EA246B">
        <w:t>ed</w:t>
      </w:r>
      <w:proofErr w:type="gramEnd"/>
      <w:r w:rsidRPr="00EA246B">
        <w:t xml:space="preserve"> </w:t>
      </w:r>
      <w:r>
        <w:t>to be</w:t>
      </w:r>
      <w:r w:rsidRPr="00EA246B">
        <w:t xml:space="preserve"> equal to 0.2% o</w:t>
      </w:r>
      <w:r>
        <w:t>f</w:t>
      </w:r>
      <w:r w:rsidRPr="00EA246B">
        <w:t xml:space="preserve"> the total cost of the structure.</w:t>
      </w:r>
      <w:r w:rsidR="00502179">
        <w:t xml:space="preserve"> </w:t>
      </w:r>
      <w:r>
        <w:t>Therefore, t</w:t>
      </w:r>
      <w:r w:rsidRPr="00EA246B">
        <w:t xml:space="preserve">he total </w:t>
      </w:r>
      <w:r>
        <w:t>increment of the cost is</w:t>
      </w:r>
      <w:r w:rsidRPr="00EA246B">
        <w:t xml:space="preserve"> about 4%, if the OWC </w:t>
      </w:r>
      <w:proofErr w:type="gramStart"/>
      <w:r w:rsidRPr="00EA246B">
        <w:t>is installed</w:t>
      </w:r>
      <w:proofErr w:type="gramEnd"/>
      <w:r w:rsidRPr="00EA246B">
        <w:t xml:space="preserve"> in the first part of the new extension of the main breakwater</w:t>
      </w:r>
      <w:r>
        <w:t>,</w:t>
      </w:r>
      <w:r w:rsidRPr="00EA246B">
        <w:t xml:space="preserve"> for a lengt</w:t>
      </w:r>
      <w:r w:rsidR="00502179">
        <w:t>h of 80 m. The greatest influence on</w:t>
      </w:r>
      <w:r w:rsidRPr="00EA246B">
        <w:t xml:space="preserve"> cost is due to the turbine</w:t>
      </w:r>
      <w:r w:rsidR="00502179">
        <w:t>s</w:t>
      </w:r>
      <w:r w:rsidRPr="00EA246B">
        <w:t xml:space="preserve"> that are not yet commercial.</w:t>
      </w:r>
    </w:p>
    <w:p w14:paraId="18A7A097" w14:textId="77777777" w:rsidR="00176F80" w:rsidRPr="00EA246B" w:rsidRDefault="00176F80" w:rsidP="00176F80">
      <w:pPr>
        <w:pStyle w:val="TextIndent"/>
      </w:pPr>
      <w:r w:rsidRPr="00EA246B">
        <w:t xml:space="preserve">The energy exploited in a year by the system installed with an </w:t>
      </w:r>
      <w:r>
        <w:t xml:space="preserve">estimated </w:t>
      </w:r>
      <w:r w:rsidRPr="00EA246B">
        <w:t>efficiency of 0.18 (</w:t>
      </w:r>
      <w:proofErr w:type="spellStart"/>
      <w:r w:rsidRPr="00EA246B">
        <w:t>Naty</w:t>
      </w:r>
      <w:proofErr w:type="spellEnd"/>
      <w:r w:rsidRPr="00EA246B">
        <w:t xml:space="preserve"> et al. 2016) is about 100 </w:t>
      </w:r>
      <w:proofErr w:type="spellStart"/>
      <w:r w:rsidRPr="00EA246B">
        <w:t>MWh</w:t>
      </w:r>
      <w:proofErr w:type="spellEnd"/>
      <w:r w:rsidRPr="00EA246B">
        <w:t>, where</w:t>
      </w:r>
      <w:r>
        <w:t xml:space="preserve"> the available</w:t>
      </w:r>
      <w:r w:rsidRPr="00EA246B">
        <w:t xml:space="preserve"> mean power is 0.76 kW/m in the site of study. This </w:t>
      </w:r>
      <w:proofErr w:type="gramStart"/>
      <w:r>
        <w:t>can be considered</w:t>
      </w:r>
      <w:proofErr w:type="gramEnd"/>
      <w:r>
        <w:t xml:space="preserve"> </w:t>
      </w:r>
      <w:r w:rsidRPr="00EA246B">
        <w:t>a good result for a low energy area,</w:t>
      </w:r>
      <w:r>
        <w:t xml:space="preserve"> which is achieved</w:t>
      </w:r>
      <w:r w:rsidRPr="00EA246B">
        <w:t xml:space="preserve"> thanks to the optimization of the system for</w:t>
      </w:r>
      <w:r>
        <w:t xml:space="preserve"> the incident</w:t>
      </w:r>
      <w:r w:rsidRPr="00EA246B">
        <w:t xml:space="preserve"> </w:t>
      </w:r>
      <w:r>
        <w:t xml:space="preserve">wave conditions representative of the local </w:t>
      </w:r>
      <w:r w:rsidRPr="00EA246B">
        <w:t>wave climate.</w:t>
      </w:r>
    </w:p>
    <w:p w14:paraId="71C885DD" w14:textId="77777777" w:rsidR="00176F80" w:rsidRPr="00EA246B" w:rsidRDefault="00176F80" w:rsidP="00176F80">
      <w:pPr>
        <w:pStyle w:val="TextIndent"/>
      </w:pPr>
      <w:r w:rsidRPr="00EA246B">
        <w:t xml:space="preserve">The renewable </w:t>
      </w:r>
      <w:r>
        <w:t>electricity</w:t>
      </w:r>
      <w:r w:rsidRPr="00EA246B">
        <w:t xml:space="preserve"> </w:t>
      </w:r>
      <w:r>
        <w:t>extracted</w:t>
      </w:r>
      <w:r w:rsidRPr="00EA246B">
        <w:t xml:space="preserve"> </w:t>
      </w:r>
      <w:r>
        <w:t>from</w:t>
      </w:r>
      <w:r w:rsidRPr="00EA246B">
        <w:t xml:space="preserve"> wave</w:t>
      </w:r>
      <w:r>
        <w:t>s</w:t>
      </w:r>
      <w:r w:rsidRPr="00EA246B">
        <w:t xml:space="preserve"> is paid 300 €/</w:t>
      </w:r>
      <w:proofErr w:type="spellStart"/>
      <w:r w:rsidRPr="00EA246B">
        <w:t>MWh</w:t>
      </w:r>
      <w:proofErr w:type="spellEnd"/>
      <w:r w:rsidRPr="00EA246B">
        <w:t xml:space="preserve"> in Italy. The total profit in one year is about 30</w:t>
      </w:r>
      <w:r>
        <w:t>,</w:t>
      </w:r>
      <w:r w:rsidRPr="00EA246B">
        <w:t xml:space="preserve">000 €. </w:t>
      </w:r>
      <w:r>
        <w:t>Therefore</w:t>
      </w:r>
      <w:r w:rsidRPr="00EA246B">
        <w:t xml:space="preserve">, the payback </w:t>
      </w:r>
      <w:proofErr w:type="gramStart"/>
      <w:r w:rsidRPr="00EA246B">
        <w:t xml:space="preserve">is </w:t>
      </w:r>
      <w:r>
        <w:t>achieved</w:t>
      </w:r>
      <w:proofErr w:type="gramEnd"/>
      <w:r w:rsidRPr="00EA246B">
        <w:t xml:space="preserve"> in 19 years, </w:t>
      </w:r>
      <w:r>
        <w:t>which is</w:t>
      </w:r>
      <w:r w:rsidRPr="00EA246B">
        <w:t xml:space="preserve"> comparable with the life of a turbine</w:t>
      </w:r>
      <w:r>
        <w:t xml:space="preserve"> (i.e. </w:t>
      </w:r>
      <w:r w:rsidRPr="00EA246B">
        <w:t>20 years</w:t>
      </w:r>
      <w:r>
        <w:t>)</w:t>
      </w:r>
      <w:r w:rsidRPr="00EA246B">
        <w:t xml:space="preserve">. </w:t>
      </w:r>
    </w:p>
    <w:p w14:paraId="34C4544A" w14:textId="7ACFBB29" w:rsidR="00176F80" w:rsidRPr="00DA44D4" w:rsidRDefault="00176F80" w:rsidP="00176F80">
      <w:pPr>
        <w:pStyle w:val="TextIndent"/>
      </w:pPr>
      <w:r w:rsidRPr="00EA246B">
        <w:lastRenderedPageBreak/>
        <w:t>Finally, it is possible to estimate that the cost of mechanical co</w:t>
      </w:r>
      <w:r w:rsidR="00502179">
        <w:t>mponents will reduce if</w:t>
      </w:r>
      <w:r w:rsidRPr="00EA246B">
        <w:t xml:space="preserve"> they </w:t>
      </w:r>
      <w:r>
        <w:t xml:space="preserve">become </w:t>
      </w:r>
      <w:r w:rsidRPr="00EA246B">
        <w:t>commercial systems</w:t>
      </w:r>
      <w:r>
        <w:t>.</w:t>
      </w:r>
    </w:p>
    <w:p w14:paraId="7666E6CD" w14:textId="77777777" w:rsidR="005E3C9B" w:rsidRDefault="0053552D" w:rsidP="0053552D">
      <w:pPr>
        <w:pStyle w:val="Titolo1"/>
      </w:pPr>
      <w:r>
        <w:t>CONCLUSION</w:t>
      </w:r>
    </w:p>
    <w:p w14:paraId="64B14A58" w14:textId="5C76CF9C" w:rsidR="00B40E0F" w:rsidRDefault="00B40E0F" w:rsidP="00C53A63">
      <w:pPr>
        <w:pStyle w:val="TextIndent"/>
      </w:pPr>
      <w:r>
        <w:t xml:space="preserve">The installation of an OWC system in a </w:t>
      </w:r>
      <w:r w:rsidR="00C132F4">
        <w:t xml:space="preserve">small </w:t>
      </w:r>
      <w:r>
        <w:t xml:space="preserve">harbor </w:t>
      </w:r>
      <w:proofErr w:type="gramStart"/>
      <w:r w:rsidR="00502179">
        <w:t>i</w:t>
      </w:r>
      <w:r>
        <w:t xml:space="preserve">s here </w:t>
      </w:r>
      <w:r w:rsidR="00502179">
        <w:t>propos</w:t>
      </w:r>
      <w:r>
        <w:t>ed</w:t>
      </w:r>
      <w:proofErr w:type="gramEnd"/>
      <w:r w:rsidR="00297BE8">
        <w:t>, after a choice among three system</w:t>
      </w:r>
      <w:r w:rsidR="00C132F4">
        <w:t>s</w:t>
      </w:r>
      <w:r>
        <w:t>. The</w:t>
      </w:r>
      <w:r w:rsidR="00C132F4">
        <w:t xml:space="preserve"> site of study</w:t>
      </w:r>
      <w:r>
        <w:t xml:space="preserve"> </w:t>
      </w:r>
      <w:proofErr w:type="gramStart"/>
      <w:r>
        <w:t xml:space="preserve">is </w:t>
      </w:r>
      <w:r w:rsidR="00C132F4">
        <w:t>placed</w:t>
      </w:r>
      <w:proofErr w:type="gramEnd"/>
      <w:r w:rsidR="00C132F4">
        <w:t xml:space="preserve"> in </w:t>
      </w:r>
      <w:proofErr w:type="spellStart"/>
      <w:r>
        <w:t>Giardini</w:t>
      </w:r>
      <w:proofErr w:type="spellEnd"/>
      <w:r>
        <w:t xml:space="preserve"> Naxos, Italy, where the energy level available is</w:t>
      </w:r>
      <w:r w:rsidR="00C132F4">
        <w:t xml:space="preserve"> quite</w:t>
      </w:r>
      <w:r>
        <w:t xml:space="preserve"> low. The focus of the work is the optimization of the system to </w:t>
      </w:r>
      <w:proofErr w:type="gramStart"/>
      <w:r w:rsidR="00502179">
        <w:t xml:space="preserve">be </w:t>
      </w:r>
      <w:r>
        <w:t>install</w:t>
      </w:r>
      <w:r w:rsidR="00502179">
        <w:t>ed</w:t>
      </w:r>
      <w:proofErr w:type="gramEnd"/>
      <w:r w:rsidR="002F37FB">
        <w:t xml:space="preserve"> inside the breakwater</w:t>
      </w:r>
      <w:r>
        <w:t xml:space="preserve"> for maximiz</w:t>
      </w:r>
      <w:r w:rsidR="002F37FB">
        <w:t>ing</w:t>
      </w:r>
      <w:r>
        <w:t xml:space="preserve"> the </w:t>
      </w:r>
      <w:r w:rsidR="00AE39F5">
        <w:t xml:space="preserve">amount of wave </w:t>
      </w:r>
      <w:r>
        <w:t xml:space="preserve">energy </w:t>
      </w:r>
      <w:r w:rsidR="00AE39F5">
        <w:t>converted in electricity</w:t>
      </w:r>
      <w:r w:rsidR="00297BE8">
        <w:t xml:space="preserve">. </w:t>
      </w:r>
    </w:p>
    <w:p w14:paraId="007E0630" w14:textId="6B8BB915" w:rsidR="00B40E0F" w:rsidRDefault="00297BE8" w:rsidP="00C53A63">
      <w:pPr>
        <w:pStyle w:val="TextIndent"/>
      </w:pPr>
      <w:r>
        <w:t xml:space="preserve">The OWC system is </w:t>
      </w:r>
      <w:r w:rsidR="006213C8">
        <w:t xml:space="preserve">found to be </w:t>
      </w:r>
      <w:r>
        <w:t>the be</w:t>
      </w:r>
      <w:r w:rsidR="00E042BF">
        <w:t>st</w:t>
      </w:r>
      <w:r>
        <w:t xml:space="preserve"> solution to</w:t>
      </w:r>
      <w:r w:rsidR="00E042BF">
        <w:t xml:space="preserve"> be</w:t>
      </w:r>
      <w:r>
        <w:t xml:space="preserve"> install</w:t>
      </w:r>
      <w:r w:rsidR="00E042BF">
        <w:t>ed</w:t>
      </w:r>
      <w:r w:rsidR="00502179">
        <w:t xml:space="preserve"> inside the </w:t>
      </w:r>
      <w:r>
        <w:t xml:space="preserve">breakwater </w:t>
      </w:r>
      <w:r w:rsidR="00E042BF">
        <w:t xml:space="preserve">since it allows </w:t>
      </w:r>
      <w:proofErr w:type="gramStart"/>
      <w:r w:rsidR="00E042BF">
        <w:t>to maintain</w:t>
      </w:r>
      <w:proofErr w:type="gramEnd"/>
      <w:r w:rsidR="00E042BF">
        <w:t xml:space="preserve"> the planned </w:t>
      </w:r>
      <w:r w:rsidR="00C5407F">
        <w:t>functionality</w:t>
      </w:r>
      <w:r w:rsidR="00E042BF">
        <w:t xml:space="preserve"> </w:t>
      </w:r>
      <w:r>
        <w:t xml:space="preserve">of the harbor. The air chamber connected to the sea </w:t>
      </w:r>
      <w:proofErr w:type="gramStart"/>
      <w:r>
        <w:t>is obtained</w:t>
      </w:r>
      <w:proofErr w:type="gramEnd"/>
      <w:r>
        <w:t xml:space="preserve"> </w:t>
      </w:r>
      <w:r w:rsidR="00D41FF6">
        <w:t xml:space="preserve">from the first chamber of the caisson breakwater </w:t>
      </w:r>
      <w:r>
        <w:t>and the structural</w:t>
      </w:r>
      <w:r w:rsidR="00D41FF6">
        <w:t xml:space="preserve"> stability</w:t>
      </w:r>
      <w:r>
        <w:t xml:space="preserve"> of the system is </w:t>
      </w:r>
      <w:r w:rsidR="00D41FF6">
        <w:t>verified</w:t>
      </w:r>
      <w:r>
        <w:t>. The change o</w:t>
      </w:r>
      <w:r w:rsidR="00320CDC">
        <w:t>n</w:t>
      </w:r>
      <w:r>
        <w:t xml:space="preserve"> the structure </w:t>
      </w:r>
      <w:r w:rsidR="00320CDC">
        <w:t>is not expensive</w:t>
      </w:r>
      <w:r w:rsidR="00D41FF6">
        <w:t>, since it causes an i</w:t>
      </w:r>
      <w:r w:rsidR="00763226">
        <w:t>n</w:t>
      </w:r>
      <w:r w:rsidR="00D41FF6">
        <w:t>crease of 3% of the costs for constructing a classic vertical wall caisson breakwater</w:t>
      </w:r>
      <w:r w:rsidR="00320CDC">
        <w:t>.</w:t>
      </w:r>
    </w:p>
    <w:p w14:paraId="7DC00858" w14:textId="0715C6A3" w:rsidR="00B40E0F" w:rsidRDefault="00320CDC" w:rsidP="00C53A63">
      <w:pPr>
        <w:pStyle w:val="TextIndent"/>
      </w:pPr>
      <w:r>
        <w:t xml:space="preserve">The optimum geometric configuration </w:t>
      </w:r>
      <w:proofErr w:type="gramStart"/>
      <w:r w:rsidR="00443950">
        <w:t>was obtained</w:t>
      </w:r>
      <w:proofErr w:type="gramEnd"/>
      <w:r w:rsidR="00443950">
        <w:t xml:space="preserve"> through physical model</w:t>
      </w:r>
      <w:r w:rsidR="00C66070">
        <w:t xml:space="preserve"> results,</w:t>
      </w:r>
      <w:r w:rsidR="00443950">
        <w:t xml:space="preserve"> where the submergence </w:t>
      </w:r>
      <w:r w:rsidR="00624563">
        <w:t xml:space="preserve">of the front wall </w:t>
      </w:r>
      <w:r w:rsidR="00443950">
        <w:t xml:space="preserve">was varied. </w:t>
      </w:r>
      <w:r w:rsidR="00C66070">
        <w:t xml:space="preserve">Such a configuration </w:t>
      </w:r>
      <w:r w:rsidR="00443950">
        <w:t xml:space="preserve">gives the minimum wave reflection. </w:t>
      </w:r>
    </w:p>
    <w:p w14:paraId="4B0D1EEA" w14:textId="697201A7" w:rsidR="00443950" w:rsidRDefault="00443950" w:rsidP="00C53A63">
      <w:pPr>
        <w:pStyle w:val="TextIndent"/>
      </w:pPr>
      <w:r>
        <w:t>T</w:t>
      </w:r>
      <w:r w:rsidR="00B40E0F">
        <w:t>he wave loadings on</w:t>
      </w:r>
      <w:r w:rsidR="00624563">
        <w:t xml:space="preserve"> the</w:t>
      </w:r>
      <w:r w:rsidR="00B40E0F">
        <w:t xml:space="preserve"> front wall</w:t>
      </w:r>
      <w:r>
        <w:t xml:space="preserve"> </w:t>
      </w:r>
      <w:proofErr w:type="gramStart"/>
      <w:r w:rsidR="00642710">
        <w:t xml:space="preserve">are </w:t>
      </w:r>
      <w:r>
        <w:t>compared</w:t>
      </w:r>
      <w:proofErr w:type="gramEnd"/>
      <w:r>
        <w:t xml:space="preserve"> with </w:t>
      </w:r>
      <w:r w:rsidR="00642710">
        <w:t xml:space="preserve">the </w:t>
      </w:r>
      <w:r>
        <w:t xml:space="preserve">predicted forces by </w:t>
      </w:r>
      <w:proofErr w:type="spellStart"/>
      <w:r>
        <w:t>Sainflou</w:t>
      </w:r>
      <w:proofErr w:type="spellEnd"/>
      <w:r>
        <w:t xml:space="preserve"> formulation</w:t>
      </w:r>
      <w:r w:rsidR="00642710">
        <w:t>, obtaining a mean underestimation of about 5%, which has been taken into account in the structural design of the prototype.</w:t>
      </w:r>
    </w:p>
    <w:p w14:paraId="5167E1A1" w14:textId="1B6A0679" w:rsidR="00756FF0" w:rsidRDefault="00756FF0" w:rsidP="00C53A63">
      <w:pPr>
        <w:pStyle w:val="TextIndent"/>
      </w:pPr>
      <w:r>
        <w:t xml:space="preserve">The </w:t>
      </w:r>
      <w:proofErr w:type="spellStart"/>
      <w:r>
        <w:t>eigenperiod</w:t>
      </w:r>
      <w:proofErr w:type="spellEnd"/>
      <w:r>
        <w:t xml:space="preserve"> of the </w:t>
      </w:r>
      <w:r w:rsidR="00C5407F">
        <w:t xml:space="preserve">water column oscillations inside the chamber </w:t>
      </w:r>
      <w:proofErr w:type="gramStart"/>
      <w:r w:rsidR="00C5407F">
        <w:t>is found</w:t>
      </w:r>
      <w:proofErr w:type="gramEnd"/>
      <w:r w:rsidR="00C5407F">
        <w:t xml:space="preserve"> to increase with submergence of front wall.</w:t>
      </w:r>
    </w:p>
    <w:p w14:paraId="720B63C2" w14:textId="1628F789" w:rsidR="00443950" w:rsidRDefault="00164269" w:rsidP="00C53A63">
      <w:pPr>
        <w:pStyle w:val="TextIndent"/>
      </w:pPr>
      <w:r>
        <w:t xml:space="preserve">The economic feasibility </w:t>
      </w:r>
      <w:r w:rsidR="00624563">
        <w:t>shows that</w:t>
      </w:r>
      <w:r w:rsidR="00C5407F">
        <w:t xml:space="preserve"> the</w:t>
      </w:r>
      <w:r w:rsidR="008872BE">
        <w:t xml:space="preserve"> OWC breakwater and its PTO causes </w:t>
      </w:r>
      <w:r>
        <w:t xml:space="preserve">an </w:t>
      </w:r>
      <w:r w:rsidR="008872BE">
        <w:t xml:space="preserve">increase of </w:t>
      </w:r>
      <w:r>
        <w:t>cost</w:t>
      </w:r>
      <w:r w:rsidR="008872BE">
        <w:t>s</w:t>
      </w:r>
      <w:r>
        <w:t xml:space="preserve"> </w:t>
      </w:r>
      <w:r w:rsidR="008872BE">
        <w:t>of about</w:t>
      </w:r>
      <w:r>
        <w:t xml:space="preserve"> 4%</w:t>
      </w:r>
      <w:r w:rsidR="00624563">
        <w:t>, if</w:t>
      </w:r>
      <w:r w:rsidR="008872BE">
        <w:t xml:space="preserve"> compared with a classic caisson vertical wall structure. </w:t>
      </w:r>
      <w:proofErr w:type="gramStart"/>
      <w:r w:rsidR="008872BE">
        <w:t>On the basis of</w:t>
      </w:r>
      <w:proofErr w:type="gramEnd"/>
      <w:r w:rsidR="008872BE">
        <w:t xml:space="preserve"> the gain resulting from the selling of electricity, such a WEC system has</w:t>
      </w:r>
      <w:r>
        <w:t xml:space="preserve"> a payback period of 19 years. This time </w:t>
      </w:r>
      <w:proofErr w:type="gramStart"/>
      <w:r>
        <w:t xml:space="preserve">can </w:t>
      </w:r>
      <w:r w:rsidR="008872BE">
        <w:t xml:space="preserve">be </w:t>
      </w:r>
      <w:r>
        <w:t>reduce</w:t>
      </w:r>
      <w:r w:rsidR="008872BE">
        <w:t>d</w:t>
      </w:r>
      <w:proofErr w:type="gramEnd"/>
      <w:r>
        <w:t xml:space="preserve"> </w:t>
      </w:r>
      <w:r w:rsidR="008872BE">
        <w:t>if the Wells</w:t>
      </w:r>
      <w:r>
        <w:t xml:space="preserve"> turbine</w:t>
      </w:r>
      <w:r w:rsidR="008872BE">
        <w:t>s</w:t>
      </w:r>
      <w:r>
        <w:t xml:space="preserve"> </w:t>
      </w:r>
      <w:r w:rsidR="008872BE">
        <w:t xml:space="preserve">here adopted becomes </w:t>
      </w:r>
      <w:r>
        <w:t xml:space="preserve">commercial. </w:t>
      </w:r>
      <w:r w:rsidR="00624563">
        <w:t>Nevertheless</w:t>
      </w:r>
      <w:r>
        <w:t xml:space="preserve">, </w:t>
      </w:r>
      <w:r w:rsidR="00624563">
        <w:t>such an</w:t>
      </w:r>
      <w:r w:rsidR="009D60FC">
        <w:t xml:space="preserve"> application is an interesting investment </w:t>
      </w:r>
      <w:r w:rsidR="008872BE">
        <w:t xml:space="preserve">since </w:t>
      </w:r>
      <w:r w:rsidR="009D60FC">
        <w:t xml:space="preserve">the main goal is </w:t>
      </w:r>
      <w:r w:rsidR="008872BE">
        <w:t xml:space="preserve">to </w:t>
      </w:r>
      <w:r w:rsidR="009D60FC">
        <w:t>make the harbor a green infrastructure.</w:t>
      </w:r>
    </w:p>
    <w:p w14:paraId="39FF0542" w14:textId="77777777" w:rsidR="00AF44DA" w:rsidRPr="00225A8A" w:rsidRDefault="00AF44DA" w:rsidP="00AF44DA">
      <w:pPr>
        <w:pStyle w:val="Titolo1"/>
      </w:pPr>
      <w:r w:rsidRPr="00225A8A">
        <w:t>ACKNOWLEDGMENTS</w:t>
      </w:r>
    </w:p>
    <w:p w14:paraId="07799184" w14:textId="0D71D439" w:rsidR="00AF44DA" w:rsidRPr="00225A8A" w:rsidRDefault="003361F4" w:rsidP="00675CB3">
      <w:pPr>
        <w:pStyle w:val="TextIndent"/>
      </w:pPr>
      <w:proofErr w:type="gramStart"/>
      <w:r w:rsidRPr="00225A8A">
        <w:t xml:space="preserve">This work has been partly funded by the Italian Ministry of Education, Universities and Research MIUR through the Research projects of significant national interest - PRIN 2010-2011 - project name HYDROCAR (cod. 20104J2Y 8M 003) and the PRIN 2012 project </w:t>
      </w:r>
      <w:proofErr w:type="spellStart"/>
      <w:r w:rsidRPr="00225A8A">
        <w:t>Project</w:t>
      </w:r>
      <w:proofErr w:type="spellEnd"/>
      <w:r w:rsidRPr="00225A8A">
        <w:t xml:space="preserve"> ”Hydro-</w:t>
      </w:r>
      <w:proofErr w:type="spellStart"/>
      <w:r w:rsidRPr="00225A8A">
        <w:t>morphodynamics</w:t>
      </w:r>
      <w:proofErr w:type="spellEnd"/>
      <w:r w:rsidRPr="00225A8A">
        <w:t xml:space="preserve"> modelling of coastal processes for engineering purposes” (cod. 2012BY TPR5), through the PO FESR SICILIA 2007-2013 Axis IV Operational Objective 4.1.2 Intervention lines 4.1.2.A project </w:t>
      </w:r>
      <w:proofErr w:type="spellStart"/>
      <w:r w:rsidRPr="00225A8A">
        <w:t>MedNETNA</w:t>
      </w:r>
      <w:proofErr w:type="spellEnd"/>
      <w:r w:rsidRPr="00225A8A">
        <w:t xml:space="preserve"> and through the EU funded project HYDRALAB PLUS (proposal number 64110).</w:t>
      </w:r>
      <w:proofErr w:type="gramEnd"/>
      <w:r w:rsidR="00675CB3" w:rsidRPr="00675CB3">
        <w:t xml:space="preserve"> </w:t>
      </w:r>
      <w:r w:rsidR="00675CB3" w:rsidRPr="00225A8A">
        <w:t xml:space="preserve">The authors acknowledge Rosaria E. </w:t>
      </w:r>
      <w:proofErr w:type="spellStart"/>
      <w:r w:rsidR="00675CB3" w:rsidRPr="00225A8A">
        <w:t>Musumeci</w:t>
      </w:r>
      <w:proofErr w:type="spellEnd"/>
      <w:r w:rsidR="00675CB3" w:rsidRPr="00225A8A">
        <w:t xml:space="preserve"> for having provided the pressure sensors of the physical model. Stefania </w:t>
      </w:r>
      <w:proofErr w:type="spellStart"/>
      <w:r w:rsidR="00675CB3" w:rsidRPr="00225A8A">
        <w:t>Naty</w:t>
      </w:r>
      <w:proofErr w:type="spellEnd"/>
      <w:r w:rsidR="00675CB3" w:rsidRPr="00225A8A">
        <w:t xml:space="preserve"> acknowledges the company </w:t>
      </w:r>
      <w:proofErr w:type="spellStart"/>
      <w:r w:rsidR="00675CB3" w:rsidRPr="00225A8A">
        <w:t>Tecnis</w:t>
      </w:r>
      <w:proofErr w:type="spellEnd"/>
      <w:r w:rsidR="00675CB3" w:rsidRPr="00225A8A">
        <w:t xml:space="preserve"> </w:t>
      </w:r>
      <w:proofErr w:type="spellStart"/>
      <w:r w:rsidR="00675CB3" w:rsidRPr="00225A8A">
        <w:t>s.p.a</w:t>
      </w:r>
      <w:proofErr w:type="spellEnd"/>
      <w:r w:rsidR="00675CB3" w:rsidRPr="00225A8A">
        <w:t>. for financing her Ph.D. thesis scholarship.</w:t>
      </w:r>
      <w:r w:rsidR="00675CB3" w:rsidRPr="00225A8A" w:rsidDel="003361F4">
        <w:rPr>
          <w:highlight w:val="yellow"/>
        </w:rPr>
        <w:t xml:space="preserve"> </w:t>
      </w:r>
    </w:p>
    <w:p w14:paraId="5DD034F1" w14:textId="77777777" w:rsidR="00AF44DA" w:rsidRDefault="00AF44DA" w:rsidP="00AF44DA">
      <w:pPr>
        <w:pStyle w:val="Titolo1"/>
      </w:pPr>
      <w:r w:rsidRPr="00E643A7">
        <w:t>REFER</w:t>
      </w:r>
      <w:r>
        <w:t>E</w:t>
      </w:r>
      <w:r w:rsidRPr="00E643A7">
        <w:t>NCES</w:t>
      </w:r>
    </w:p>
    <w:p w14:paraId="178BE00A" w14:textId="77777777" w:rsidR="00F30321" w:rsidRPr="00F30321" w:rsidRDefault="00F30321" w:rsidP="00F30321">
      <w:pPr>
        <w:pStyle w:val="StyleRefJustifiedLeft0Hanging025"/>
      </w:pPr>
      <w:proofErr w:type="spellStart"/>
      <w:r w:rsidRPr="00C507A7">
        <w:t>Allsop</w:t>
      </w:r>
      <w:proofErr w:type="spellEnd"/>
      <w:r w:rsidRPr="00C507A7">
        <w:t xml:space="preserve">, W., McBride, W., Colombo, D. 1994. </w:t>
      </w:r>
      <w:r w:rsidRPr="000E2178">
        <w:t>The reflection performance of vertical walls and low reflection alternatives: Results of wave flume tests, in</w:t>
      </w:r>
      <w:r>
        <w:t>:</w:t>
      </w:r>
      <w:r w:rsidRPr="00DC4448">
        <w:rPr>
          <w:i/>
          <w:iCs/>
        </w:rPr>
        <w:t xml:space="preserve"> Proceedings of </w:t>
      </w:r>
      <w:proofErr w:type="spellStart"/>
      <w:r w:rsidRPr="00DC4448">
        <w:rPr>
          <w:i/>
          <w:iCs/>
        </w:rPr>
        <w:t>thr</w:t>
      </w:r>
      <w:proofErr w:type="spellEnd"/>
      <w:r w:rsidRPr="00DC4448">
        <w:rPr>
          <w:i/>
          <w:iCs/>
        </w:rPr>
        <w:t xml:space="preserve"> 3rd MCS Project Workshop</w:t>
      </w:r>
      <w:r w:rsidRPr="000E2178">
        <w:t xml:space="preserve">, MAS2-CT92-0047, Monolithic (Vertical) Coastal Structures, De </w:t>
      </w:r>
      <w:proofErr w:type="spellStart"/>
      <w:r w:rsidRPr="000E2178">
        <w:t>Voorst</w:t>
      </w:r>
      <w:proofErr w:type="spellEnd"/>
      <w:r w:rsidRPr="000E2178">
        <w:t>, The Netherlands, 1994.</w:t>
      </w:r>
    </w:p>
    <w:p w14:paraId="6C1E94FB" w14:textId="44A29DB6" w:rsidR="00BE30D8" w:rsidRDefault="000319F3" w:rsidP="00BE30D8">
      <w:pPr>
        <w:pStyle w:val="StyleRefJustifiedLeft0Hanging025"/>
      </w:pPr>
      <w:r>
        <w:rPr>
          <w:lang w:val="it-IT"/>
        </w:rPr>
        <w:t xml:space="preserve">Arena, F., </w:t>
      </w:r>
      <w:proofErr w:type="spellStart"/>
      <w:r>
        <w:rPr>
          <w:lang w:val="it-IT"/>
        </w:rPr>
        <w:t>Laface</w:t>
      </w:r>
      <w:proofErr w:type="spellEnd"/>
      <w:r>
        <w:rPr>
          <w:lang w:val="it-IT"/>
        </w:rPr>
        <w:t>, V.,</w:t>
      </w:r>
      <w:r w:rsidR="00BE30D8" w:rsidRPr="00225A8A">
        <w:rPr>
          <w:lang w:val="it-IT"/>
        </w:rPr>
        <w:t xml:space="preserve"> </w:t>
      </w:r>
      <w:proofErr w:type="spellStart"/>
      <w:r w:rsidR="00BE30D8" w:rsidRPr="00225A8A">
        <w:rPr>
          <w:lang w:val="it-IT"/>
        </w:rPr>
        <w:t>Malara</w:t>
      </w:r>
      <w:proofErr w:type="spellEnd"/>
      <w:r w:rsidR="00BE30D8" w:rsidRPr="00225A8A">
        <w:rPr>
          <w:lang w:val="it-IT"/>
        </w:rPr>
        <w:t>, G.</w:t>
      </w:r>
      <w:r>
        <w:rPr>
          <w:lang w:val="it-IT"/>
        </w:rPr>
        <w:t>,</w:t>
      </w:r>
      <w:r w:rsidR="00BE30D8" w:rsidRPr="00225A8A">
        <w:rPr>
          <w:lang w:val="it-IT"/>
        </w:rPr>
        <w:t xml:space="preserve"> Romolo, A.</w:t>
      </w:r>
      <w:r>
        <w:rPr>
          <w:lang w:val="it-IT"/>
        </w:rPr>
        <w:t>,</w:t>
      </w:r>
      <w:r w:rsidR="00BE30D8" w:rsidRPr="00225A8A">
        <w:rPr>
          <w:lang w:val="it-IT"/>
        </w:rPr>
        <w:t xml:space="preserve"> Viviano, A.</w:t>
      </w:r>
      <w:r>
        <w:rPr>
          <w:lang w:val="it-IT"/>
        </w:rPr>
        <w:t>,</w:t>
      </w:r>
      <w:r w:rsidR="00BE30D8" w:rsidRPr="00225A8A">
        <w:rPr>
          <w:lang w:val="it-IT"/>
        </w:rPr>
        <w:t xml:space="preserve"> Fiamma, V.</w:t>
      </w:r>
      <w:r>
        <w:rPr>
          <w:lang w:val="it-IT"/>
        </w:rPr>
        <w:t xml:space="preserve">, </w:t>
      </w:r>
      <w:proofErr w:type="spellStart"/>
      <w:r>
        <w:rPr>
          <w:lang w:val="it-IT"/>
        </w:rPr>
        <w:t>Sannino</w:t>
      </w:r>
      <w:proofErr w:type="spellEnd"/>
      <w:r>
        <w:rPr>
          <w:lang w:val="it-IT"/>
        </w:rPr>
        <w:t>, G.,</w:t>
      </w:r>
      <w:r w:rsidR="00BE30D8" w:rsidRPr="00225A8A">
        <w:rPr>
          <w:lang w:val="it-IT"/>
        </w:rPr>
        <w:t xml:space="preserve"> Carillo, A. 2015. </w:t>
      </w:r>
      <w:r w:rsidR="00BE30D8">
        <w:t xml:space="preserve">Wave climate analysis for the design of wave energy harvesters in the Mediterranean Sea. </w:t>
      </w:r>
      <w:r w:rsidR="00BE30D8" w:rsidRPr="000319F3">
        <w:rPr>
          <w:i/>
        </w:rPr>
        <w:t>Renew. Energy</w:t>
      </w:r>
      <w:r w:rsidR="00BE30D8">
        <w:t>, vol. 77, pp. 125–141</w:t>
      </w:r>
      <w:r>
        <w:t>.</w:t>
      </w:r>
    </w:p>
    <w:p w14:paraId="6C46479C" w14:textId="77777777" w:rsidR="00F30321" w:rsidRDefault="00F30321" w:rsidP="00F30321">
      <w:pPr>
        <w:pStyle w:val="StyleRefJustifiedLeft0Hanging025"/>
      </w:pPr>
      <w:proofErr w:type="spellStart"/>
      <w:r>
        <w:t>Boccotti</w:t>
      </w:r>
      <w:proofErr w:type="spellEnd"/>
      <w:r>
        <w:t xml:space="preserve">, P. 2007. Caisson breakwater embodying an OWC with a small opening- Part I: Theory. </w:t>
      </w:r>
      <w:r w:rsidRPr="00111C18">
        <w:rPr>
          <w:i/>
        </w:rPr>
        <w:t>Ocean Engineering</w:t>
      </w:r>
      <w:r>
        <w:t>, vol. 34, pp. 806-819.</w:t>
      </w:r>
    </w:p>
    <w:p w14:paraId="5F361133" w14:textId="77777777" w:rsidR="00F30321" w:rsidRPr="00C507A7" w:rsidRDefault="00F30321" w:rsidP="00F30321">
      <w:pPr>
        <w:pStyle w:val="StyleRefJustifiedLeft0Hanging025"/>
      </w:pPr>
      <w:r w:rsidRPr="0059702A">
        <w:rPr>
          <w:lang w:val="it-IT"/>
        </w:rPr>
        <w:t xml:space="preserve">Buccino, M., </w:t>
      </w:r>
      <w:proofErr w:type="spellStart"/>
      <w:r w:rsidRPr="0059702A">
        <w:rPr>
          <w:lang w:val="it-IT"/>
        </w:rPr>
        <w:t>Stagonas</w:t>
      </w:r>
      <w:proofErr w:type="spellEnd"/>
      <w:r w:rsidRPr="0059702A">
        <w:rPr>
          <w:lang w:val="it-IT"/>
        </w:rPr>
        <w:t xml:space="preserve">, D., Vicinanza, D., Muller, G. 2015. </w:t>
      </w:r>
      <w:r w:rsidRPr="000E2178">
        <w:t xml:space="preserve">Development of a composite sea wall </w:t>
      </w:r>
      <w:proofErr w:type="gramStart"/>
      <w:r w:rsidRPr="000E2178">
        <w:t>wave energy converter system</w:t>
      </w:r>
      <w:proofErr w:type="gramEnd"/>
      <w:r w:rsidRPr="000E2178">
        <w:t xml:space="preserve">. </w:t>
      </w:r>
      <w:r w:rsidRPr="00C507A7">
        <w:rPr>
          <w:i/>
          <w:iCs/>
        </w:rPr>
        <w:t>Renewable Energy</w:t>
      </w:r>
      <w:r w:rsidRPr="00C507A7">
        <w:t>, vol. 81, pp.509–522. doi:10.1016/j.renene.2015.03.010.</w:t>
      </w:r>
    </w:p>
    <w:p w14:paraId="383EB02A" w14:textId="77777777" w:rsidR="00F30321" w:rsidRDefault="00F30321" w:rsidP="00F30321">
      <w:pPr>
        <w:pStyle w:val="StyleRefJustifiedLeft0Hanging025"/>
      </w:pPr>
      <w:r w:rsidRPr="000E2178">
        <w:t>Clement, A.</w:t>
      </w:r>
      <w:r>
        <w:t>,</w:t>
      </w:r>
      <w:r w:rsidRPr="000E2178">
        <w:t xml:space="preserve"> </w:t>
      </w:r>
      <w:proofErr w:type="spellStart"/>
      <w:r w:rsidRPr="000E2178">
        <w:t>McCullen</w:t>
      </w:r>
      <w:proofErr w:type="spellEnd"/>
      <w:r w:rsidRPr="000E2178">
        <w:t>, P.</w:t>
      </w:r>
      <w:r>
        <w:t>,</w:t>
      </w:r>
      <w:r w:rsidRPr="000E2178">
        <w:t xml:space="preserve"> </w:t>
      </w:r>
      <w:proofErr w:type="spellStart"/>
      <w:r w:rsidRPr="000E2178">
        <w:t>Falcao</w:t>
      </w:r>
      <w:proofErr w:type="spellEnd"/>
      <w:r w:rsidRPr="000E2178">
        <w:t>, A.</w:t>
      </w:r>
      <w:r>
        <w:t xml:space="preserve">, </w:t>
      </w:r>
      <w:proofErr w:type="spellStart"/>
      <w:r>
        <w:t>Fiorentino</w:t>
      </w:r>
      <w:proofErr w:type="spellEnd"/>
      <w:r>
        <w:t>, A.,</w:t>
      </w:r>
      <w:r w:rsidRPr="000E2178">
        <w:t xml:space="preserve"> Gardner, F.</w:t>
      </w:r>
      <w:r>
        <w:t xml:space="preserve">, </w:t>
      </w:r>
      <w:proofErr w:type="spellStart"/>
      <w:r>
        <w:t>Hammarlund</w:t>
      </w:r>
      <w:proofErr w:type="spellEnd"/>
      <w:r>
        <w:t>, K.,</w:t>
      </w:r>
      <w:r w:rsidRPr="000E2178">
        <w:t xml:space="preserve"> </w:t>
      </w:r>
      <w:proofErr w:type="spellStart"/>
      <w:r w:rsidRPr="000E2178">
        <w:t>Lemonis</w:t>
      </w:r>
      <w:proofErr w:type="spellEnd"/>
      <w:r w:rsidRPr="000E2178">
        <w:t>, G.</w:t>
      </w:r>
      <w:r>
        <w:t>,</w:t>
      </w:r>
      <w:r w:rsidRPr="000E2178">
        <w:t xml:space="preserve"> Lewis, T.</w:t>
      </w:r>
      <w:r>
        <w:t>,</w:t>
      </w:r>
      <w:r w:rsidRPr="000E2178">
        <w:t xml:space="preserve"> Nielsen, K.</w:t>
      </w:r>
      <w:r>
        <w:t>,</w:t>
      </w:r>
      <w:r w:rsidRPr="000E2178">
        <w:t xml:space="preserve"> </w:t>
      </w:r>
      <w:proofErr w:type="spellStart"/>
      <w:r w:rsidRPr="000E2178">
        <w:t>Petroncini</w:t>
      </w:r>
      <w:proofErr w:type="spellEnd"/>
      <w:r w:rsidRPr="000E2178">
        <w:t>, S.</w:t>
      </w:r>
      <w:r>
        <w:t>,</w:t>
      </w:r>
      <w:r w:rsidRPr="000E2178">
        <w:t xml:space="preserve"> Pontes, M.T.</w:t>
      </w:r>
      <w:r>
        <w:t>,</w:t>
      </w:r>
      <w:r w:rsidRPr="000E2178">
        <w:t xml:space="preserve"> </w:t>
      </w:r>
      <w:proofErr w:type="spellStart"/>
      <w:r w:rsidRPr="000E2178">
        <w:t>Schild</w:t>
      </w:r>
      <w:proofErr w:type="spellEnd"/>
      <w:r w:rsidRPr="000E2178">
        <w:t>, P.</w:t>
      </w:r>
      <w:r>
        <w:t xml:space="preserve">, </w:t>
      </w:r>
      <w:proofErr w:type="spellStart"/>
      <w:r>
        <w:t>Sjodtrom</w:t>
      </w:r>
      <w:proofErr w:type="spellEnd"/>
      <w:r>
        <w:t>, B.O.,</w:t>
      </w:r>
      <w:r w:rsidRPr="000E2178">
        <w:t xml:space="preserve"> Sorensen, H. C.</w:t>
      </w:r>
      <w:r>
        <w:t>,</w:t>
      </w:r>
      <w:r w:rsidRPr="000E2178">
        <w:t xml:space="preserve"> Thorpe, T.</w:t>
      </w:r>
      <w:r>
        <w:t xml:space="preserve"> 2002.</w:t>
      </w:r>
      <w:r w:rsidRPr="000E2178">
        <w:t xml:space="preserve"> Wave energy in Europe: </w:t>
      </w:r>
      <w:proofErr w:type="gramStart"/>
      <w:r w:rsidRPr="000E2178">
        <w:t>current status</w:t>
      </w:r>
      <w:proofErr w:type="gramEnd"/>
      <w:r w:rsidRPr="000E2178">
        <w:t xml:space="preserve"> and perspectives. </w:t>
      </w:r>
      <w:r w:rsidRPr="00C1713B">
        <w:rPr>
          <w:i/>
          <w:iCs/>
        </w:rPr>
        <w:t>Renewable and Sustainable Energy Reviews</w:t>
      </w:r>
      <w:r w:rsidRPr="000E2178">
        <w:t>, vol. 6, pp. 405-431.</w:t>
      </w:r>
    </w:p>
    <w:p w14:paraId="57F8FE8B" w14:textId="77777777" w:rsidR="002E2552" w:rsidRDefault="002E2552" w:rsidP="002E2552">
      <w:pPr>
        <w:pStyle w:val="StyleRefJustifiedLeft0Hanging025"/>
      </w:pPr>
      <w:r w:rsidRPr="008E22A3">
        <w:rPr>
          <w:lang w:val="it-IT"/>
        </w:rPr>
        <w:t xml:space="preserve">Contestabile, P., </w:t>
      </w:r>
      <w:proofErr w:type="spellStart"/>
      <w:r w:rsidRPr="008E22A3">
        <w:rPr>
          <w:lang w:val="it-IT"/>
        </w:rPr>
        <w:t>Iuppa</w:t>
      </w:r>
      <w:proofErr w:type="spellEnd"/>
      <w:r w:rsidRPr="008E22A3">
        <w:rPr>
          <w:lang w:val="it-IT"/>
        </w:rPr>
        <w:t xml:space="preserve">, C., Di Lauro, E., Cavallaro, L., Andersen, T. L., &amp; Vicinanza, D. 2017. </w:t>
      </w:r>
      <w:r w:rsidRPr="008E22A3">
        <w:t>Wave loadings acting on innovative rubble mound breakwater for overtopping wave energy conversion.</w:t>
      </w:r>
      <w:r>
        <w:t xml:space="preserve"> </w:t>
      </w:r>
      <w:r w:rsidRPr="008E22A3">
        <w:rPr>
          <w:i/>
        </w:rPr>
        <w:t>Coastal Engineering</w:t>
      </w:r>
      <w:r w:rsidRPr="008E22A3">
        <w:t>,</w:t>
      </w:r>
      <w:r>
        <w:rPr>
          <w:rStyle w:val="apple-converted-space"/>
        </w:rPr>
        <w:t xml:space="preserve"> vol. </w:t>
      </w:r>
      <w:r w:rsidRPr="008E22A3">
        <w:t>122, 60-74.</w:t>
      </w:r>
    </w:p>
    <w:p w14:paraId="0649F8AF" w14:textId="07F0F9A7" w:rsidR="002E2552" w:rsidRPr="000E2178" w:rsidRDefault="002E2552" w:rsidP="002E2552">
      <w:pPr>
        <w:pStyle w:val="StyleRefJustifiedLeft0Hanging025"/>
      </w:pPr>
      <w:r w:rsidRPr="002E2552">
        <w:lastRenderedPageBreak/>
        <w:t xml:space="preserve">Cuomo, G., </w:t>
      </w:r>
      <w:proofErr w:type="spellStart"/>
      <w:r w:rsidRPr="002E2552">
        <w:t>Allsop</w:t>
      </w:r>
      <w:proofErr w:type="spellEnd"/>
      <w:r w:rsidRPr="002E2552">
        <w:t xml:space="preserve">, W., Bruce, T., Pearson, J. 2010. </w:t>
      </w:r>
      <w:r w:rsidRPr="000E2178">
        <w:t>Breaking wave loads at vertical seawalls and break</w:t>
      </w:r>
      <w:r>
        <w:t xml:space="preserve">waters. </w:t>
      </w:r>
      <w:r w:rsidRPr="00527412">
        <w:rPr>
          <w:i/>
        </w:rPr>
        <w:t>Coastal Engineering</w:t>
      </w:r>
      <w:r w:rsidRPr="000E2178">
        <w:t>, vol. 57 (4), pp. 424-439. http://dx.doi.org/10.1016/j.coastaleng.2009.11.005</w:t>
      </w:r>
      <w:r w:rsidR="00755C0D">
        <w:t>.</w:t>
      </w:r>
    </w:p>
    <w:p w14:paraId="5ED61169" w14:textId="77777777" w:rsidR="002E2552" w:rsidRDefault="002E2552" w:rsidP="002E2552">
      <w:pPr>
        <w:pStyle w:val="StyleRefJustifiedLeft0Hanging025"/>
        <w:tabs>
          <w:tab w:val="left" w:pos="2268"/>
        </w:tabs>
      </w:pPr>
      <w:proofErr w:type="spellStart"/>
      <w:r w:rsidRPr="002E2552">
        <w:rPr>
          <w:lang w:val="it-IT"/>
        </w:rPr>
        <w:t>Faraci</w:t>
      </w:r>
      <w:proofErr w:type="spellEnd"/>
      <w:r w:rsidRPr="002E2552">
        <w:rPr>
          <w:lang w:val="it-IT"/>
        </w:rPr>
        <w:t xml:space="preserve">, C., </w:t>
      </w:r>
      <w:proofErr w:type="spellStart"/>
      <w:r w:rsidRPr="002E2552">
        <w:rPr>
          <w:lang w:val="it-IT"/>
        </w:rPr>
        <w:t>Scandura</w:t>
      </w:r>
      <w:proofErr w:type="spellEnd"/>
      <w:r w:rsidRPr="002E2552">
        <w:rPr>
          <w:lang w:val="it-IT"/>
        </w:rPr>
        <w:t xml:space="preserve">, P., </w:t>
      </w:r>
      <w:proofErr w:type="spellStart"/>
      <w:r w:rsidRPr="002E2552">
        <w:rPr>
          <w:lang w:val="it-IT"/>
        </w:rPr>
        <w:t>Foti</w:t>
      </w:r>
      <w:proofErr w:type="spellEnd"/>
      <w:r w:rsidRPr="002E2552">
        <w:rPr>
          <w:lang w:val="it-IT"/>
        </w:rPr>
        <w:t xml:space="preserve">, E. 2015. </w:t>
      </w:r>
      <w:r w:rsidRPr="000E2178">
        <w:t xml:space="preserve">Reflection of sea waves by combined caissons. </w:t>
      </w:r>
      <w:r w:rsidRPr="00DC4448">
        <w:rPr>
          <w:i/>
        </w:rPr>
        <w:t>Journal of Waterway, Port, Coastal, and Ocean Engineering</w:t>
      </w:r>
      <w:r>
        <w:t>,</w:t>
      </w:r>
      <w:r w:rsidRPr="000E2178">
        <w:t xml:space="preserve"> vol.141 (2), 04014036. </w:t>
      </w:r>
      <w:proofErr w:type="gramStart"/>
      <w:r w:rsidRPr="000E2178">
        <w:t>doi:</w:t>
      </w:r>
      <w:proofErr w:type="gramEnd"/>
      <w:r w:rsidRPr="000E2178">
        <w:t>10.1061/(ASCE)WW.1943-5460.0000275.</w:t>
      </w:r>
    </w:p>
    <w:p w14:paraId="66AE5D0A" w14:textId="77777777" w:rsidR="002E2552" w:rsidRDefault="00D86D9E" w:rsidP="002E2552">
      <w:pPr>
        <w:pStyle w:val="StyleRefJustifiedLeft0Hanging025"/>
      </w:pPr>
      <w:proofErr w:type="spellStart"/>
      <w:r>
        <w:t>Go</w:t>
      </w:r>
      <w:r w:rsidR="002E2552" w:rsidRPr="000E2178">
        <w:t>da</w:t>
      </w:r>
      <w:proofErr w:type="spellEnd"/>
      <w:r w:rsidR="002E2552" w:rsidRPr="000E2178">
        <w:t xml:space="preserve">, Y. </w:t>
      </w:r>
      <w:r w:rsidR="002E2552">
        <w:t xml:space="preserve">2010. </w:t>
      </w:r>
      <w:r w:rsidR="002E2552" w:rsidRPr="000E2178">
        <w:t>Random seas and design of maritime st</w:t>
      </w:r>
      <w:r w:rsidR="002E2552">
        <w:t xml:space="preserve">ructures. </w:t>
      </w:r>
      <w:r w:rsidR="002E2552" w:rsidRPr="002E2552">
        <w:t>World scientific.</w:t>
      </w:r>
    </w:p>
    <w:p w14:paraId="4A342E4F" w14:textId="77777777" w:rsidR="002E2552" w:rsidRPr="000E2178" w:rsidRDefault="002E2552" w:rsidP="002E2552">
      <w:pPr>
        <w:pStyle w:val="StyleRefJustifiedLeft0Hanging025"/>
      </w:pPr>
      <w:r w:rsidRPr="00C507A7">
        <w:t xml:space="preserve">Huang, Z., Li, Y., Liu, Y. 2011. </w:t>
      </w:r>
      <w:r w:rsidRPr="000E2178">
        <w:t>Hydraulic performance and wave loadings of perforated/slotted coastal structur</w:t>
      </w:r>
      <w:r>
        <w:t xml:space="preserve">es: A review. </w:t>
      </w:r>
      <w:r w:rsidRPr="00DC4448">
        <w:rPr>
          <w:i/>
        </w:rPr>
        <w:t>Ocean Engineering</w:t>
      </w:r>
      <w:r w:rsidRPr="000E2178">
        <w:t>, vol. 38, pp.1031-1053.</w:t>
      </w:r>
    </w:p>
    <w:p w14:paraId="3AF34D9A" w14:textId="7046132B" w:rsidR="00F30321" w:rsidRPr="00225A8A" w:rsidRDefault="00F30321" w:rsidP="00F30321">
      <w:pPr>
        <w:pStyle w:val="StyleRefJustifiedLeft0Hanging025"/>
      </w:pPr>
      <w:bookmarkStart w:id="10" w:name="_Ref467490889"/>
      <w:proofErr w:type="spellStart"/>
      <w:r w:rsidRPr="00225A8A">
        <w:t>Iuppa</w:t>
      </w:r>
      <w:proofErr w:type="spellEnd"/>
      <w:r w:rsidRPr="00225A8A">
        <w:t xml:space="preserve">, C., </w:t>
      </w:r>
      <w:proofErr w:type="spellStart"/>
      <w:r w:rsidRPr="00225A8A">
        <w:t>Cavallaro</w:t>
      </w:r>
      <w:proofErr w:type="spellEnd"/>
      <w:r w:rsidRPr="00225A8A">
        <w:t xml:space="preserve">, L., </w:t>
      </w:r>
      <w:proofErr w:type="spellStart"/>
      <w:r w:rsidRPr="00225A8A">
        <w:t>Vicinanza</w:t>
      </w:r>
      <w:proofErr w:type="spellEnd"/>
      <w:r w:rsidRPr="00225A8A">
        <w:t xml:space="preserve">, D., </w:t>
      </w:r>
      <w:proofErr w:type="spellStart"/>
      <w:r w:rsidRPr="00225A8A">
        <w:t>Foti</w:t>
      </w:r>
      <w:proofErr w:type="spellEnd"/>
      <w:r w:rsidRPr="00225A8A">
        <w:t>, E. 2015</w:t>
      </w:r>
      <w:r w:rsidR="008106C1" w:rsidRPr="00225A8A">
        <w:t>,</w:t>
      </w:r>
      <w:r w:rsidR="001B2180">
        <w:t xml:space="preserve"> </w:t>
      </w:r>
      <w:r w:rsidR="008106C1" w:rsidRPr="00225A8A">
        <w:t>a</w:t>
      </w:r>
      <w:r w:rsidRPr="00225A8A">
        <w:t xml:space="preserve">. </w:t>
      </w:r>
      <w:r w:rsidRPr="001A36B8">
        <w:t xml:space="preserve">Investigation of suitable sites for wave energy converters around Sicily (Italy). </w:t>
      </w:r>
      <w:r w:rsidRPr="00225A8A">
        <w:rPr>
          <w:i/>
          <w:iCs/>
        </w:rPr>
        <w:t>Ocean Sci</w:t>
      </w:r>
      <w:r w:rsidRPr="00225A8A">
        <w:t>., 11, 543–557</w:t>
      </w:r>
      <w:bookmarkEnd w:id="10"/>
      <w:r w:rsidRPr="00225A8A">
        <w:t>.</w:t>
      </w:r>
    </w:p>
    <w:p w14:paraId="22F4F001" w14:textId="4B5A4E2F" w:rsidR="00F30321" w:rsidRPr="00ED34DA" w:rsidRDefault="00F30321" w:rsidP="00F30321">
      <w:pPr>
        <w:pStyle w:val="StyleRefJustifiedLeft0Hanging025"/>
        <w:rPr>
          <w:lang w:val="it-IT"/>
        </w:rPr>
      </w:pPr>
      <w:bookmarkStart w:id="11" w:name="_Ref467490971"/>
      <w:proofErr w:type="spellStart"/>
      <w:r w:rsidRPr="00225A8A">
        <w:t>Iuppa</w:t>
      </w:r>
      <w:proofErr w:type="spellEnd"/>
      <w:r w:rsidRPr="00225A8A">
        <w:t xml:space="preserve">, C., </w:t>
      </w:r>
      <w:proofErr w:type="spellStart"/>
      <w:r w:rsidRPr="00225A8A">
        <w:t>Cavallaro</w:t>
      </w:r>
      <w:proofErr w:type="spellEnd"/>
      <w:r w:rsidRPr="00225A8A">
        <w:t xml:space="preserve">, L., </w:t>
      </w:r>
      <w:proofErr w:type="spellStart"/>
      <w:r w:rsidRPr="00225A8A">
        <w:t>Foti</w:t>
      </w:r>
      <w:proofErr w:type="spellEnd"/>
      <w:r w:rsidRPr="00225A8A">
        <w:t xml:space="preserve">, E., </w:t>
      </w:r>
      <w:proofErr w:type="spellStart"/>
      <w:r w:rsidRPr="00225A8A">
        <w:t>Vicinanza</w:t>
      </w:r>
      <w:proofErr w:type="spellEnd"/>
      <w:r w:rsidRPr="00225A8A">
        <w:t>, D. 2015</w:t>
      </w:r>
      <w:r w:rsidR="008106C1" w:rsidRPr="00225A8A">
        <w:t>,</w:t>
      </w:r>
      <w:r w:rsidR="001B2180">
        <w:t xml:space="preserve"> </w:t>
      </w:r>
      <w:r w:rsidR="008106C1" w:rsidRPr="00225A8A">
        <w:t>b</w:t>
      </w:r>
      <w:r w:rsidRPr="00225A8A">
        <w:t xml:space="preserve">. </w:t>
      </w:r>
      <w:r w:rsidRPr="001A36B8">
        <w:t xml:space="preserve">Potential wave energy production by different wave energy converters around Sicily. </w:t>
      </w:r>
      <w:r w:rsidRPr="00ED34DA">
        <w:rPr>
          <w:lang w:val="it-IT"/>
        </w:rPr>
        <w:t xml:space="preserve">J. </w:t>
      </w:r>
      <w:proofErr w:type="spellStart"/>
      <w:r w:rsidRPr="00ED34DA">
        <w:rPr>
          <w:i/>
          <w:iCs/>
          <w:lang w:val="it-IT"/>
        </w:rPr>
        <w:t>Renew</w:t>
      </w:r>
      <w:proofErr w:type="spellEnd"/>
      <w:r w:rsidRPr="00ED34DA">
        <w:rPr>
          <w:i/>
          <w:iCs/>
          <w:lang w:val="it-IT"/>
        </w:rPr>
        <w:t xml:space="preserve">. </w:t>
      </w:r>
      <w:proofErr w:type="spellStart"/>
      <w:r w:rsidRPr="00ED34DA">
        <w:rPr>
          <w:i/>
          <w:iCs/>
          <w:lang w:val="it-IT"/>
        </w:rPr>
        <w:t>Sustain</w:t>
      </w:r>
      <w:proofErr w:type="spellEnd"/>
      <w:r w:rsidRPr="00ED34DA">
        <w:rPr>
          <w:i/>
          <w:iCs/>
          <w:lang w:val="it-IT"/>
        </w:rPr>
        <w:t>. Energy</w:t>
      </w:r>
      <w:r w:rsidRPr="00ED34DA">
        <w:rPr>
          <w:lang w:val="it-IT"/>
        </w:rPr>
        <w:t xml:space="preserve">, 7, 061701, </w:t>
      </w:r>
      <w:proofErr w:type="gramStart"/>
      <w:r w:rsidRPr="00ED34DA">
        <w:rPr>
          <w:lang w:val="it-IT"/>
        </w:rPr>
        <w:t>doi:10.1063</w:t>
      </w:r>
      <w:proofErr w:type="gramEnd"/>
      <w:r w:rsidRPr="00ED34DA">
        <w:rPr>
          <w:lang w:val="it-IT"/>
        </w:rPr>
        <w:t>/1.4936397.</w:t>
      </w:r>
      <w:bookmarkEnd w:id="11"/>
    </w:p>
    <w:p w14:paraId="29A80EC9" w14:textId="77777777" w:rsidR="00F30321" w:rsidRPr="00C507A7" w:rsidRDefault="00F30321" w:rsidP="00F30321">
      <w:pPr>
        <w:pStyle w:val="StyleRefJustifiedLeft0Hanging025"/>
      </w:pPr>
      <w:proofErr w:type="spellStart"/>
      <w:r w:rsidRPr="00BD53CF">
        <w:rPr>
          <w:lang w:val="it-IT"/>
        </w:rPr>
        <w:t>Iuppa</w:t>
      </w:r>
      <w:proofErr w:type="spellEnd"/>
      <w:r w:rsidRPr="00BD53CF">
        <w:rPr>
          <w:lang w:val="it-IT"/>
        </w:rPr>
        <w:t xml:space="preserve">, C., Contestabile, P., Cavallaro, L., </w:t>
      </w:r>
      <w:proofErr w:type="spellStart"/>
      <w:r w:rsidRPr="00BD53CF">
        <w:rPr>
          <w:lang w:val="it-IT"/>
        </w:rPr>
        <w:t>Foti</w:t>
      </w:r>
      <w:proofErr w:type="spellEnd"/>
      <w:r w:rsidRPr="00BD53CF">
        <w:rPr>
          <w:lang w:val="it-IT"/>
        </w:rPr>
        <w:t xml:space="preserve">, E., Vicinanza, D. 2016. </w:t>
      </w:r>
      <w:r w:rsidRPr="000E2178">
        <w:t xml:space="preserve">Hydraulic performance of an innovative breakwater for overtopping wave energy conversion. </w:t>
      </w:r>
      <w:r w:rsidRPr="00C507A7">
        <w:rPr>
          <w:i/>
          <w:iCs/>
        </w:rPr>
        <w:t>Sustainability</w:t>
      </w:r>
      <w:r w:rsidRPr="00C507A7">
        <w:t xml:space="preserve">, vol. 8 (12), 1226. </w:t>
      </w:r>
      <w:proofErr w:type="gramStart"/>
      <w:r w:rsidRPr="00C507A7">
        <w:t>doi:</w:t>
      </w:r>
      <w:proofErr w:type="gramEnd"/>
      <w:r w:rsidRPr="00C507A7">
        <w:t>10.3390/su8121226.</w:t>
      </w:r>
    </w:p>
    <w:p w14:paraId="2F4C063E" w14:textId="73D3304D" w:rsidR="002E2552" w:rsidRPr="000E2178" w:rsidRDefault="002E2552" w:rsidP="002E2552">
      <w:pPr>
        <w:pStyle w:val="StyleRefJustifiedLeft0Hanging025"/>
      </w:pPr>
      <w:r>
        <w:t>Liu, Y.,</w:t>
      </w:r>
      <w:r w:rsidRPr="000E2178">
        <w:t xml:space="preserve"> </w:t>
      </w:r>
      <w:proofErr w:type="spellStart"/>
      <w:r w:rsidRPr="000E2178">
        <w:t>Faraci</w:t>
      </w:r>
      <w:proofErr w:type="spellEnd"/>
      <w:r w:rsidRPr="000E2178">
        <w:t>, C.</w:t>
      </w:r>
      <w:r>
        <w:t xml:space="preserve"> 2014.</w:t>
      </w:r>
      <w:r w:rsidRPr="000E2178">
        <w:t xml:space="preserve"> Analysis of orthogonal wave reflection by a caisson with open front chamber filled with sloping rub</w:t>
      </w:r>
      <w:r>
        <w:t xml:space="preserve">ble mound. </w:t>
      </w:r>
      <w:r w:rsidRPr="00DC4448">
        <w:rPr>
          <w:i/>
        </w:rPr>
        <w:t>Coastal Engineering</w:t>
      </w:r>
      <w:r w:rsidRPr="000E2178">
        <w:t>, vol. 91, pp. 151-163. http://dx.doi.org/10.1016/j.coastaleng.2014.05.002</w:t>
      </w:r>
      <w:r w:rsidR="00755C0D">
        <w:t>.</w:t>
      </w:r>
    </w:p>
    <w:p w14:paraId="12984E78" w14:textId="77777777" w:rsidR="002E2552" w:rsidRPr="000E2178" w:rsidRDefault="002E2552" w:rsidP="002E2552">
      <w:pPr>
        <w:pStyle w:val="StyleRefJustifiedLeft0Hanging025"/>
      </w:pPr>
      <w:r>
        <w:t>Mansard, E.,</w:t>
      </w:r>
      <w:r w:rsidRPr="000E2178">
        <w:t xml:space="preserve"> </w:t>
      </w:r>
      <w:proofErr w:type="spellStart"/>
      <w:r w:rsidRPr="000E2178">
        <w:t>Funke</w:t>
      </w:r>
      <w:proofErr w:type="spellEnd"/>
      <w:r w:rsidRPr="000E2178">
        <w:t xml:space="preserve">, E. </w:t>
      </w:r>
      <w:r>
        <w:t xml:space="preserve">1980. </w:t>
      </w:r>
      <w:r w:rsidRPr="000E2178">
        <w:t xml:space="preserve">The measurement of incident and reflected spectra using a least squares method. </w:t>
      </w:r>
      <w:r w:rsidRPr="00DC4448">
        <w:rPr>
          <w:i/>
        </w:rPr>
        <w:t>Proc. 17th Int. Coastal Engineering Conf.</w:t>
      </w:r>
      <w:r>
        <w:t>,</w:t>
      </w:r>
      <w:r w:rsidRPr="000E2178">
        <w:t xml:space="preserve"> Sydney, Australia, 1980; ASCE; pp. 154–172. doi:10.9753/icce.v17.%25p. </w:t>
      </w:r>
    </w:p>
    <w:p w14:paraId="7807122E" w14:textId="77777777" w:rsidR="002E2552" w:rsidRPr="007B2592" w:rsidRDefault="002E2552" w:rsidP="002E2552">
      <w:pPr>
        <w:pStyle w:val="StyleRefJustifiedLeft0Hanging025"/>
      </w:pPr>
      <w:r w:rsidRPr="007B2592">
        <w:rPr>
          <w:lang w:eastAsia="it-IT"/>
        </w:rPr>
        <w:t xml:space="preserve">McConnell, </w:t>
      </w:r>
      <w:r>
        <w:rPr>
          <w:lang w:eastAsia="it-IT"/>
        </w:rPr>
        <w:t>K.J.,</w:t>
      </w:r>
      <w:r w:rsidRPr="007B2592">
        <w:rPr>
          <w:lang w:eastAsia="it-IT"/>
        </w:rPr>
        <w:t xml:space="preserve"> </w:t>
      </w:r>
      <w:proofErr w:type="spellStart"/>
      <w:r w:rsidRPr="007B2592">
        <w:rPr>
          <w:lang w:eastAsia="it-IT"/>
        </w:rPr>
        <w:t>Allsop</w:t>
      </w:r>
      <w:proofErr w:type="spellEnd"/>
      <w:r w:rsidRPr="007B2592">
        <w:rPr>
          <w:lang w:eastAsia="it-IT"/>
        </w:rPr>
        <w:t>,</w:t>
      </w:r>
      <w:r>
        <w:rPr>
          <w:lang w:eastAsia="it-IT"/>
        </w:rPr>
        <w:t xml:space="preserve"> </w:t>
      </w:r>
      <w:r w:rsidRPr="007B2592">
        <w:rPr>
          <w:lang w:eastAsia="it-IT"/>
        </w:rPr>
        <w:t>N.W.H</w:t>
      </w:r>
      <w:r>
        <w:rPr>
          <w:lang w:eastAsia="it-IT"/>
        </w:rPr>
        <w:t>.,</w:t>
      </w:r>
      <w:r w:rsidRPr="007B2592">
        <w:rPr>
          <w:lang w:eastAsia="it-IT"/>
        </w:rPr>
        <w:t xml:space="preserve"> </w:t>
      </w:r>
      <w:proofErr w:type="spellStart"/>
      <w:r w:rsidRPr="007B2592">
        <w:rPr>
          <w:lang w:eastAsia="it-IT"/>
        </w:rPr>
        <w:t>Ethelston</w:t>
      </w:r>
      <w:proofErr w:type="spellEnd"/>
      <w:r w:rsidRPr="007B2592">
        <w:rPr>
          <w:lang w:eastAsia="it-IT"/>
        </w:rPr>
        <w:t>,</w:t>
      </w:r>
      <w:r>
        <w:rPr>
          <w:lang w:eastAsia="it-IT"/>
        </w:rPr>
        <w:t xml:space="preserve"> </w:t>
      </w:r>
      <w:r w:rsidRPr="007B2592">
        <w:rPr>
          <w:lang w:eastAsia="it-IT"/>
        </w:rPr>
        <w:t>D.M</w:t>
      </w:r>
      <w:r>
        <w:rPr>
          <w:lang w:eastAsia="it-IT"/>
        </w:rPr>
        <w:t>. 1996.</w:t>
      </w:r>
      <w:r w:rsidRPr="007B2592">
        <w:rPr>
          <w:lang w:eastAsia="it-IT"/>
        </w:rPr>
        <w:t xml:space="preserve"> Wave re</w:t>
      </w:r>
      <w:r w:rsidRPr="007B2592">
        <w:rPr>
          <w:rFonts w:ascii="AdvOT863180fb+fb" w:hAnsi="AdvOT863180fb+fb" w:cs="AdvOT863180fb+fb"/>
          <w:lang w:eastAsia="it-IT"/>
        </w:rPr>
        <w:t>fl</w:t>
      </w:r>
      <w:r w:rsidRPr="007B2592">
        <w:rPr>
          <w:lang w:eastAsia="it-IT"/>
        </w:rPr>
        <w:t>ection from coastal</w:t>
      </w:r>
      <w:r>
        <w:rPr>
          <w:lang w:eastAsia="it-IT"/>
        </w:rPr>
        <w:t xml:space="preserve"> </w:t>
      </w:r>
      <w:r w:rsidRPr="007B2592">
        <w:rPr>
          <w:lang w:eastAsia="it-IT"/>
        </w:rPr>
        <w:t xml:space="preserve">structures: development and application of new approaches, in: </w:t>
      </w:r>
      <w:r w:rsidRPr="00DC4448">
        <w:rPr>
          <w:i/>
          <w:lang w:eastAsia="it-IT"/>
        </w:rPr>
        <w:t>Proceeding of the 10th Congress of Asia and Paci</w:t>
      </w:r>
      <w:r w:rsidRPr="00DC4448">
        <w:rPr>
          <w:rFonts w:ascii="AdvOT863180fb+fb" w:hAnsi="AdvOT863180fb+fb" w:cs="AdvOT863180fb+fb"/>
          <w:i/>
          <w:lang w:eastAsia="it-IT"/>
        </w:rPr>
        <w:t>fi</w:t>
      </w:r>
      <w:r w:rsidRPr="00DC4448">
        <w:rPr>
          <w:i/>
          <w:lang w:eastAsia="it-IT"/>
        </w:rPr>
        <w:t>c Division of IAHR</w:t>
      </w:r>
      <w:r w:rsidRPr="007B2592">
        <w:rPr>
          <w:lang w:eastAsia="it-IT"/>
        </w:rPr>
        <w:t>, 1996</w:t>
      </w:r>
      <w:r w:rsidRPr="007B2592">
        <w:rPr>
          <w:color w:val="000000"/>
          <w:lang w:eastAsia="it-IT"/>
        </w:rPr>
        <w:t>.</w:t>
      </w:r>
    </w:p>
    <w:p w14:paraId="42515E94" w14:textId="77777777" w:rsidR="002E2552" w:rsidRPr="00C507A7" w:rsidRDefault="002E2552" w:rsidP="002E2552">
      <w:pPr>
        <w:pStyle w:val="StyleRefJustifiedLeft0Hanging025"/>
      </w:pPr>
      <w:r w:rsidRPr="00C1713B">
        <w:rPr>
          <w:lang w:val="it-IT"/>
        </w:rPr>
        <w:t>Monteforte, M., Lo Re, C., Ferreri,</w:t>
      </w:r>
      <w:r>
        <w:rPr>
          <w:lang w:val="it-IT"/>
        </w:rPr>
        <w:t xml:space="preserve"> </w:t>
      </w:r>
      <w:r w:rsidRPr="00C1713B">
        <w:rPr>
          <w:lang w:val="it-IT"/>
        </w:rPr>
        <w:t xml:space="preserve">G. </w:t>
      </w:r>
      <w:r>
        <w:rPr>
          <w:lang w:val="it-IT"/>
        </w:rPr>
        <w:t>2015.</w:t>
      </w:r>
      <w:r w:rsidRPr="00C1713B">
        <w:rPr>
          <w:lang w:val="it-IT"/>
        </w:rPr>
        <w:t xml:space="preserve"> </w:t>
      </w:r>
      <w:r w:rsidRPr="000E2178">
        <w:t xml:space="preserve">Wave energy assessment in Sicily (Italy). </w:t>
      </w:r>
      <w:r w:rsidRPr="00C507A7">
        <w:rPr>
          <w:i/>
          <w:iCs/>
        </w:rPr>
        <w:t>Renewable Energy</w:t>
      </w:r>
      <w:r w:rsidRPr="00C507A7">
        <w:t>, vol. 78, pp. 276–287, doi:10.1016/j.renene.2015.01.006.</w:t>
      </w:r>
    </w:p>
    <w:p w14:paraId="46A634F3" w14:textId="77777777" w:rsidR="00AF44DA" w:rsidRDefault="00AF44DA" w:rsidP="00AF44DA">
      <w:pPr>
        <w:pStyle w:val="StyleRefJustifiedLeft0Hanging025"/>
      </w:pPr>
      <w:proofErr w:type="spellStart"/>
      <w:r w:rsidRPr="000E2178">
        <w:t>Mork</w:t>
      </w:r>
      <w:proofErr w:type="spellEnd"/>
      <w:r w:rsidRPr="000E2178">
        <w:t>, G.</w:t>
      </w:r>
      <w:r>
        <w:t>,</w:t>
      </w:r>
      <w:r w:rsidRPr="000E2178">
        <w:t xml:space="preserve"> Barstow, S.</w:t>
      </w:r>
      <w:r>
        <w:t xml:space="preserve">, </w:t>
      </w:r>
      <w:proofErr w:type="spellStart"/>
      <w:r>
        <w:t>Kabuth</w:t>
      </w:r>
      <w:proofErr w:type="spellEnd"/>
      <w:r>
        <w:t>, A.,</w:t>
      </w:r>
      <w:r w:rsidRPr="000E2178">
        <w:t xml:space="preserve"> Pontes, M. T.</w:t>
      </w:r>
      <w:r>
        <w:t xml:space="preserve"> 2010.</w:t>
      </w:r>
      <w:r w:rsidRPr="000E2178">
        <w:t xml:space="preserve"> Assessing the global wave energy potential. </w:t>
      </w:r>
      <w:r w:rsidRPr="00C1713B">
        <w:rPr>
          <w:i/>
          <w:iCs/>
        </w:rPr>
        <w:t xml:space="preserve">Proceedings of OMAE2010. </w:t>
      </w:r>
      <w:proofErr w:type="gramStart"/>
      <w:r w:rsidRPr="00C1713B">
        <w:rPr>
          <w:i/>
          <w:iCs/>
        </w:rPr>
        <w:t>29th</w:t>
      </w:r>
      <w:proofErr w:type="gramEnd"/>
      <w:r w:rsidRPr="00C1713B">
        <w:rPr>
          <w:i/>
          <w:iCs/>
        </w:rPr>
        <w:t xml:space="preserve"> International Conference on Ocean, Offshore Mechanics and Arctic Engineering</w:t>
      </w:r>
      <w:r w:rsidRPr="000E2178">
        <w:t>, Shanghai, China, 6-11 June 2010; ASME.</w:t>
      </w:r>
    </w:p>
    <w:p w14:paraId="714A184E" w14:textId="77777777" w:rsidR="002E2552" w:rsidRDefault="002E2552" w:rsidP="002E2552">
      <w:pPr>
        <w:pStyle w:val="StyleRefJustifiedLeft0Hanging025"/>
      </w:pPr>
      <w:proofErr w:type="spellStart"/>
      <w:r w:rsidRPr="008A152E">
        <w:rPr>
          <w:lang w:val="it-IT"/>
        </w:rPr>
        <w:t>Naty</w:t>
      </w:r>
      <w:proofErr w:type="spellEnd"/>
      <w:r w:rsidRPr="008A152E">
        <w:rPr>
          <w:lang w:val="it-IT"/>
        </w:rPr>
        <w:t xml:space="preserve">, S., Viviano, A., </w:t>
      </w:r>
      <w:proofErr w:type="spellStart"/>
      <w:r w:rsidRPr="008A152E">
        <w:rPr>
          <w:lang w:val="it-IT"/>
        </w:rPr>
        <w:t>Foti</w:t>
      </w:r>
      <w:proofErr w:type="spellEnd"/>
      <w:r w:rsidRPr="008A152E">
        <w:rPr>
          <w:lang w:val="it-IT"/>
        </w:rPr>
        <w:t xml:space="preserve">, E. 2016. </w:t>
      </w:r>
      <w:r w:rsidRPr="001A36B8">
        <w:rPr>
          <w:lang w:bidi="en-US"/>
        </w:rPr>
        <w:t xml:space="preserve">Wave Energy Exploitation System Integrated in the Coastal Structure of a Mediterranean Port. </w:t>
      </w:r>
      <w:r w:rsidRPr="004722FA">
        <w:rPr>
          <w:i/>
          <w:iCs/>
        </w:rPr>
        <w:t>Sustainability</w:t>
      </w:r>
      <w:r w:rsidRPr="004722FA">
        <w:t>, 8(12), 1342; doi</w:t>
      </w:r>
      <w:proofErr w:type="gramStart"/>
      <w:r w:rsidRPr="004722FA">
        <w:t>:</w:t>
      </w:r>
      <w:proofErr w:type="gramEnd"/>
      <w:r w:rsidR="00811654">
        <w:fldChar w:fldCharType="begin"/>
      </w:r>
      <w:r w:rsidR="00811654">
        <w:instrText xml:space="preserve"> HYPERLINK "http://dx.doi.org/10.3390/su8121342" \t "_blank" </w:instrText>
      </w:r>
      <w:r w:rsidR="00811654">
        <w:fldChar w:fldCharType="separate"/>
      </w:r>
      <w:r w:rsidRPr="004722FA">
        <w:t>10.3390/su8121342</w:t>
      </w:r>
      <w:r w:rsidR="00811654">
        <w:fldChar w:fldCharType="end"/>
      </w:r>
      <w:r>
        <w:t>.</w:t>
      </w:r>
    </w:p>
    <w:p w14:paraId="429353DC" w14:textId="77777777" w:rsidR="002E2552" w:rsidRDefault="002E2552" w:rsidP="002E2552">
      <w:pPr>
        <w:pStyle w:val="StyleRefJustifiedLeft0Hanging025"/>
      </w:pPr>
      <w:proofErr w:type="spellStart"/>
      <w:r w:rsidRPr="001F364C">
        <w:t>Sainflou</w:t>
      </w:r>
      <w:proofErr w:type="spellEnd"/>
      <w:r w:rsidRPr="001F364C">
        <w:t xml:space="preserve"> M. 1928. Treatise on vertical breakwaters. </w:t>
      </w:r>
      <w:proofErr w:type="spellStart"/>
      <w:r w:rsidRPr="001F364C">
        <w:t>Annales</w:t>
      </w:r>
      <w:proofErr w:type="spellEnd"/>
      <w:r w:rsidRPr="001F364C">
        <w:t xml:space="preserve"> des </w:t>
      </w:r>
      <w:proofErr w:type="spellStart"/>
      <w:r w:rsidRPr="001F364C">
        <w:t>Ponts</w:t>
      </w:r>
      <w:proofErr w:type="spellEnd"/>
      <w:r w:rsidRPr="001F364C">
        <w:t xml:space="preserve"> </w:t>
      </w:r>
      <w:proofErr w:type="gramStart"/>
      <w:r w:rsidRPr="001F364C">
        <w:t>et</w:t>
      </w:r>
      <w:proofErr w:type="gramEnd"/>
      <w:r w:rsidRPr="001F364C">
        <w:t xml:space="preserve"> </w:t>
      </w:r>
      <w:proofErr w:type="spellStart"/>
      <w:r w:rsidRPr="001F364C">
        <w:t>Chaussées</w:t>
      </w:r>
      <w:proofErr w:type="spellEnd"/>
      <w:r w:rsidRPr="001F364C">
        <w:t xml:space="preserve"> IV, translated by W.J. </w:t>
      </w:r>
      <w:proofErr w:type="spellStart"/>
      <w:r w:rsidRPr="001F364C">
        <w:t>Yardoff</w:t>
      </w:r>
      <w:proofErr w:type="spellEnd"/>
      <w:r w:rsidRPr="001F364C">
        <w:t xml:space="preserve">, U.S. Army Corps of Engineers. </w:t>
      </w:r>
    </w:p>
    <w:p w14:paraId="2904EB93" w14:textId="77777777" w:rsidR="002E2552" w:rsidRDefault="002E2552" w:rsidP="002E2552">
      <w:pPr>
        <w:pStyle w:val="StyleRefJustifiedLeft0Hanging025"/>
      </w:pPr>
      <w:r>
        <w:t xml:space="preserve">Sheng, W., Alcorn, R., Lewis, T. 2014. Physical modelling of wave energy converters. </w:t>
      </w:r>
      <w:r w:rsidRPr="00111C18">
        <w:rPr>
          <w:i/>
        </w:rPr>
        <w:t>Ocean Engineering</w:t>
      </w:r>
      <w:r>
        <w:t>, vol. 84, pp. 259-36.</w:t>
      </w:r>
    </w:p>
    <w:p w14:paraId="4E780839" w14:textId="77777777" w:rsidR="00AF44DA" w:rsidRDefault="00AF44DA" w:rsidP="00AF44DA">
      <w:pPr>
        <w:pStyle w:val="StyleRefJustifiedLeft0Hanging025"/>
      </w:pPr>
      <w:r w:rsidRPr="00225A8A">
        <w:t>Torre-</w:t>
      </w:r>
      <w:proofErr w:type="spellStart"/>
      <w:r w:rsidRPr="00225A8A">
        <w:t>Enciso</w:t>
      </w:r>
      <w:proofErr w:type="spellEnd"/>
      <w:r w:rsidRPr="00225A8A">
        <w:t xml:space="preserve">, Y., </w:t>
      </w:r>
      <w:proofErr w:type="spellStart"/>
      <w:r w:rsidRPr="00225A8A">
        <w:t>Ortubia</w:t>
      </w:r>
      <w:proofErr w:type="spellEnd"/>
      <w:r w:rsidRPr="00225A8A">
        <w:t xml:space="preserve">, I., de </w:t>
      </w:r>
      <w:proofErr w:type="spellStart"/>
      <w:r w:rsidRPr="00225A8A">
        <w:t>Aguileta</w:t>
      </w:r>
      <w:proofErr w:type="spellEnd"/>
      <w:r w:rsidRPr="00225A8A">
        <w:t xml:space="preserve">, L.L., </w:t>
      </w:r>
      <w:proofErr w:type="spellStart"/>
      <w:r w:rsidRPr="00225A8A">
        <w:t>Marqus</w:t>
      </w:r>
      <w:proofErr w:type="spellEnd"/>
      <w:r w:rsidRPr="00225A8A">
        <w:t xml:space="preserve">, J. 2009. </w:t>
      </w:r>
      <w:proofErr w:type="spellStart"/>
      <w:r>
        <w:t>Mutriku</w:t>
      </w:r>
      <w:proofErr w:type="spellEnd"/>
      <w:r>
        <w:t xml:space="preserve"> wave power plant: from the thinking out to the reality. </w:t>
      </w:r>
      <w:r w:rsidRPr="00D8698E">
        <w:rPr>
          <w:i/>
          <w:iCs/>
        </w:rPr>
        <w:t>Proc. 8th European Wave and Tidal Energy Conf.</w:t>
      </w:r>
      <w:r>
        <w:t>, Uppsala, Sweden, 2009, pp. 319–329.</w:t>
      </w:r>
    </w:p>
    <w:p w14:paraId="6DE04BB8" w14:textId="77777777" w:rsidR="00AF44DA" w:rsidRDefault="00AF44DA" w:rsidP="00AF44DA">
      <w:pPr>
        <w:pStyle w:val="StyleRefJustifiedLeft0Hanging025"/>
      </w:pPr>
      <w:r>
        <w:rPr>
          <w:lang w:val="it-IT"/>
        </w:rPr>
        <w:t>Torre-</w:t>
      </w:r>
      <w:proofErr w:type="spellStart"/>
      <w:r>
        <w:rPr>
          <w:lang w:val="it-IT"/>
        </w:rPr>
        <w:t>Enciso</w:t>
      </w:r>
      <w:proofErr w:type="spellEnd"/>
      <w:r>
        <w:rPr>
          <w:lang w:val="it-IT"/>
        </w:rPr>
        <w:t>, Y.,</w:t>
      </w:r>
      <w:r w:rsidRPr="00347507">
        <w:rPr>
          <w:lang w:val="it-IT"/>
        </w:rPr>
        <w:t xml:space="preserve"> </w:t>
      </w:r>
      <w:proofErr w:type="spellStart"/>
      <w:r w:rsidRPr="00347507">
        <w:rPr>
          <w:lang w:val="it-IT"/>
        </w:rPr>
        <w:t>Marqus</w:t>
      </w:r>
      <w:proofErr w:type="spellEnd"/>
      <w:r w:rsidRPr="00347507">
        <w:rPr>
          <w:lang w:val="it-IT"/>
        </w:rPr>
        <w:t>, J.</w:t>
      </w:r>
      <w:r>
        <w:rPr>
          <w:lang w:val="it-IT"/>
        </w:rPr>
        <w:t>,</w:t>
      </w:r>
      <w:r w:rsidRPr="00347507">
        <w:rPr>
          <w:lang w:val="it-IT"/>
        </w:rPr>
        <w:t xml:space="preserve"> de </w:t>
      </w:r>
      <w:proofErr w:type="spellStart"/>
      <w:r w:rsidRPr="00347507">
        <w:rPr>
          <w:lang w:val="it-IT"/>
        </w:rPr>
        <w:t>Aguileta</w:t>
      </w:r>
      <w:proofErr w:type="spellEnd"/>
      <w:r w:rsidRPr="00347507">
        <w:rPr>
          <w:lang w:val="it-IT"/>
        </w:rPr>
        <w:t>,</w:t>
      </w:r>
      <w:r>
        <w:rPr>
          <w:lang w:val="it-IT"/>
        </w:rPr>
        <w:t xml:space="preserve"> </w:t>
      </w:r>
      <w:r w:rsidRPr="00347507">
        <w:rPr>
          <w:lang w:val="it-IT"/>
        </w:rPr>
        <w:t>L.L.</w:t>
      </w:r>
      <w:r>
        <w:rPr>
          <w:lang w:val="it-IT"/>
        </w:rPr>
        <w:t xml:space="preserve"> 2010.</w:t>
      </w:r>
      <w:r w:rsidRPr="00347507">
        <w:rPr>
          <w:lang w:val="it-IT"/>
        </w:rPr>
        <w:t xml:space="preserve"> </w:t>
      </w:r>
      <w:proofErr w:type="spellStart"/>
      <w:r w:rsidRPr="00E1200B">
        <w:t>Mutriku</w:t>
      </w:r>
      <w:proofErr w:type="spellEnd"/>
      <w:r w:rsidRPr="00E1200B">
        <w:t xml:space="preserve">. </w:t>
      </w:r>
      <w:r>
        <w:t xml:space="preserve">Lessons Learnt. </w:t>
      </w:r>
      <w:r w:rsidRPr="00D8698E">
        <w:rPr>
          <w:i/>
          <w:iCs/>
        </w:rPr>
        <w:t>Proc. 3rd Int. Conf. on Ocean Energy</w:t>
      </w:r>
      <w:r>
        <w:t>, Bilbao, Spain, 2010.</w:t>
      </w:r>
    </w:p>
    <w:p w14:paraId="50C5C9F4" w14:textId="77777777" w:rsidR="00AF44DA" w:rsidRDefault="00AF44DA" w:rsidP="00AF44DA">
      <w:pPr>
        <w:pStyle w:val="StyleRefJustifiedLeft0Hanging025"/>
      </w:pPr>
      <w:r>
        <w:t xml:space="preserve">Torre </w:t>
      </w:r>
      <w:proofErr w:type="spellStart"/>
      <w:r>
        <w:t>Enciso</w:t>
      </w:r>
      <w:proofErr w:type="spellEnd"/>
      <w:r>
        <w:t xml:space="preserve">, Y., </w:t>
      </w:r>
      <w:proofErr w:type="spellStart"/>
      <w:r>
        <w:t>Ortubia</w:t>
      </w:r>
      <w:proofErr w:type="spellEnd"/>
      <w:r>
        <w:t xml:space="preserve">, I., de </w:t>
      </w:r>
      <w:proofErr w:type="spellStart"/>
      <w:r>
        <w:t>Aguileta</w:t>
      </w:r>
      <w:proofErr w:type="spellEnd"/>
      <w:r>
        <w:t xml:space="preserve">, L.L.I., Marques, </w:t>
      </w:r>
      <w:proofErr w:type="gramStart"/>
      <w:r>
        <w:t>J</w:t>
      </w:r>
      <w:proofErr w:type="gramEnd"/>
      <w:r>
        <w:t xml:space="preserve">. 2012 </w:t>
      </w:r>
      <w:proofErr w:type="spellStart"/>
      <w:r>
        <w:t>Mutriku</w:t>
      </w:r>
      <w:proofErr w:type="spellEnd"/>
      <w:r>
        <w:t xml:space="preserve"> Wave Power Plant: from the thinking out to the reality. </w:t>
      </w:r>
      <w:r w:rsidRPr="00D8698E">
        <w:rPr>
          <w:i/>
          <w:iCs/>
        </w:rPr>
        <w:t>Proc. 4th International Conference on Ocean Energy</w:t>
      </w:r>
      <w:r>
        <w:t>, Dublin, Ireland</w:t>
      </w:r>
      <w:proofErr w:type="gramStart"/>
      <w:r>
        <w:t>,17</w:t>
      </w:r>
      <w:proofErr w:type="gramEnd"/>
      <w:r>
        <w:t>-19 October 2012.</w:t>
      </w:r>
    </w:p>
    <w:p w14:paraId="4EE17613" w14:textId="77777777" w:rsidR="002E2552" w:rsidRPr="000E2178" w:rsidRDefault="002E2552" w:rsidP="002E2552">
      <w:pPr>
        <w:pStyle w:val="StyleRefJustifiedLeft0Hanging025"/>
      </w:pPr>
      <w:r w:rsidRPr="00C1713B">
        <w:rPr>
          <w:lang w:val="it-IT"/>
        </w:rPr>
        <w:t xml:space="preserve">Vicinanza, D., </w:t>
      </w:r>
      <w:proofErr w:type="spellStart"/>
      <w:r w:rsidRPr="00C1713B">
        <w:rPr>
          <w:lang w:val="it-IT"/>
        </w:rPr>
        <w:t>Cappietti</w:t>
      </w:r>
      <w:proofErr w:type="spellEnd"/>
      <w:r w:rsidRPr="00C1713B">
        <w:rPr>
          <w:lang w:val="it-IT"/>
        </w:rPr>
        <w:t xml:space="preserve">, L., Ferrante, V., Contestabile P. </w:t>
      </w:r>
      <w:r>
        <w:rPr>
          <w:lang w:val="it-IT"/>
        </w:rPr>
        <w:t>2011.</w:t>
      </w:r>
      <w:r w:rsidRPr="00C1713B">
        <w:rPr>
          <w:lang w:val="it-IT"/>
        </w:rPr>
        <w:t xml:space="preserve"> </w:t>
      </w:r>
      <w:r w:rsidRPr="000E2178">
        <w:t xml:space="preserve">Estimation of the wave energy in the Italian offshore. </w:t>
      </w:r>
      <w:r w:rsidRPr="00C1713B">
        <w:rPr>
          <w:i/>
          <w:iCs/>
        </w:rPr>
        <w:t>Journal of Coastal Research</w:t>
      </w:r>
      <w:r w:rsidRPr="000E2178">
        <w:t xml:space="preserve"> 2011, SI 64</w:t>
      </w:r>
      <w:proofErr w:type="gramStart"/>
      <w:r w:rsidRPr="000E2178">
        <w:t>,pp</w:t>
      </w:r>
      <w:proofErr w:type="gramEnd"/>
      <w:r w:rsidRPr="000E2178">
        <w:t>. 613-617.</w:t>
      </w:r>
    </w:p>
    <w:p w14:paraId="3A7B87FA" w14:textId="77777777" w:rsidR="00AF44DA" w:rsidRPr="000E2178" w:rsidRDefault="00AF44DA" w:rsidP="00AF44DA">
      <w:pPr>
        <w:pStyle w:val="StyleRefJustifiedLeft0Hanging025"/>
      </w:pPr>
      <w:r w:rsidRPr="00DC4448">
        <w:rPr>
          <w:lang w:val="it-IT"/>
        </w:rPr>
        <w:t>Viviano, A.</w:t>
      </w:r>
      <w:r>
        <w:rPr>
          <w:lang w:val="it-IT"/>
        </w:rPr>
        <w:t>,</w:t>
      </w:r>
      <w:r w:rsidRPr="00DC4448">
        <w:rPr>
          <w:lang w:val="it-IT"/>
        </w:rPr>
        <w:t xml:space="preserve"> </w:t>
      </w:r>
      <w:proofErr w:type="spellStart"/>
      <w:r w:rsidRPr="00DC4448">
        <w:rPr>
          <w:lang w:val="it-IT"/>
        </w:rPr>
        <w:t>Naty</w:t>
      </w:r>
      <w:proofErr w:type="spellEnd"/>
      <w:r w:rsidRPr="00DC4448">
        <w:rPr>
          <w:lang w:val="it-IT"/>
        </w:rPr>
        <w:t>, S.</w:t>
      </w:r>
      <w:r>
        <w:rPr>
          <w:lang w:val="it-IT"/>
        </w:rPr>
        <w:t>,</w:t>
      </w:r>
      <w:r w:rsidRPr="00DC4448">
        <w:rPr>
          <w:lang w:val="it-IT"/>
        </w:rPr>
        <w:t xml:space="preserve"> </w:t>
      </w:r>
      <w:proofErr w:type="spellStart"/>
      <w:r w:rsidRPr="00DC4448">
        <w:rPr>
          <w:lang w:val="it-IT"/>
        </w:rPr>
        <w:t>Foti</w:t>
      </w:r>
      <w:proofErr w:type="spellEnd"/>
      <w:r w:rsidRPr="00DC4448">
        <w:rPr>
          <w:lang w:val="it-IT"/>
        </w:rPr>
        <w:t>, E.</w:t>
      </w:r>
      <w:r>
        <w:rPr>
          <w:lang w:val="it-IT"/>
        </w:rPr>
        <w:t>,</w:t>
      </w:r>
      <w:r w:rsidRPr="00DC4448">
        <w:rPr>
          <w:lang w:val="it-IT"/>
        </w:rPr>
        <w:t xml:space="preserve"> Bruce, T.</w:t>
      </w:r>
      <w:r>
        <w:rPr>
          <w:lang w:val="it-IT"/>
        </w:rPr>
        <w:t>,</w:t>
      </w:r>
      <w:r w:rsidRPr="00DC4448">
        <w:rPr>
          <w:lang w:val="it-IT"/>
        </w:rPr>
        <w:t xml:space="preserve"> </w:t>
      </w:r>
      <w:proofErr w:type="spellStart"/>
      <w:r w:rsidRPr="00DC4448">
        <w:rPr>
          <w:lang w:val="it-IT"/>
        </w:rPr>
        <w:t>Allsop</w:t>
      </w:r>
      <w:proofErr w:type="spellEnd"/>
      <w:r w:rsidRPr="00DC4448">
        <w:rPr>
          <w:lang w:val="it-IT"/>
        </w:rPr>
        <w:t>, W.</w:t>
      </w:r>
      <w:r>
        <w:rPr>
          <w:lang w:val="it-IT"/>
        </w:rPr>
        <w:t>,</w:t>
      </w:r>
      <w:r w:rsidRPr="00DC4448">
        <w:rPr>
          <w:lang w:val="it-IT"/>
        </w:rPr>
        <w:t xml:space="preserve"> Vicinanza, D. 2016. </w:t>
      </w:r>
      <w:r w:rsidRPr="000E2178">
        <w:t xml:space="preserve">Large-scale experiments on the </w:t>
      </w:r>
      <w:proofErr w:type="spellStart"/>
      <w:r w:rsidRPr="000E2178">
        <w:t>behaviour</w:t>
      </w:r>
      <w:proofErr w:type="spellEnd"/>
      <w:r w:rsidRPr="000E2178">
        <w:t xml:space="preserve"> of a </w:t>
      </w:r>
      <w:proofErr w:type="spellStart"/>
      <w:r w:rsidRPr="000E2178">
        <w:t>generalised</w:t>
      </w:r>
      <w:proofErr w:type="spellEnd"/>
      <w:r w:rsidRPr="000E2178">
        <w:t xml:space="preserve"> Oscillating Water Column under random waves. </w:t>
      </w:r>
      <w:r w:rsidRPr="00DC4448">
        <w:rPr>
          <w:i/>
        </w:rPr>
        <w:t>Renewable Energy</w:t>
      </w:r>
      <w:r w:rsidRPr="000E2178">
        <w:t>, vol. 99, pp. 875-887 doi:10.1016/j.renene.2016.07.067.</w:t>
      </w:r>
    </w:p>
    <w:sectPr w:rsidR="00AF44DA" w:rsidRPr="000E2178" w:rsidSect="00EC6485">
      <w:headerReference w:type="even" r:id="rId27"/>
      <w:headerReference w:type="default" r:id="rId28"/>
      <w:footerReference w:type="first" r:id="rId29"/>
      <w:endnotePr>
        <w:numFmt w:val="decimal"/>
      </w:endnotePr>
      <w:pgSz w:w="11909" w:h="16834" w:code="9"/>
      <w:pgMar w:top="1440" w:right="1800" w:bottom="1440" w:left="1800" w:header="1440" w:footer="144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7C909" w14:textId="77777777" w:rsidR="00D12467" w:rsidRDefault="00D12467">
      <w:r>
        <w:separator/>
      </w:r>
    </w:p>
    <w:p w14:paraId="2C48564E" w14:textId="77777777" w:rsidR="00D12467" w:rsidRDefault="00D12467"/>
    <w:p w14:paraId="6E23C7DF" w14:textId="77777777" w:rsidR="00D12467" w:rsidRDefault="00D12467"/>
  </w:endnote>
  <w:endnote w:type="continuationSeparator" w:id="0">
    <w:p w14:paraId="3C2F49CB" w14:textId="77777777" w:rsidR="00D12467" w:rsidRDefault="00D12467">
      <w:r>
        <w:continuationSeparator/>
      </w:r>
    </w:p>
    <w:p w14:paraId="7D2ECB7B" w14:textId="77777777" w:rsidR="00D12467" w:rsidRDefault="00D12467"/>
    <w:p w14:paraId="07412C9E" w14:textId="77777777" w:rsidR="00D12467" w:rsidRDefault="00D124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vOT863180fb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5F930" w14:textId="77777777" w:rsidR="00225A8A" w:rsidRDefault="00225A8A">
    <w:pPr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F0872" w14:textId="77777777" w:rsidR="00D12467" w:rsidRDefault="00D12467">
      <w:r>
        <w:separator/>
      </w:r>
    </w:p>
    <w:p w14:paraId="5223C27F" w14:textId="77777777" w:rsidR="00D12467" w:rsidRDefault="00D12467"/>
    <w:p w14:paraId="40E96E1C" w14:textId="77777777" w:rsidR="00D12467" w:rsidRDefault="00D12467"/>
  </w:footnote>
  <w:footnote w:type="continuationSeparator" w:id="0">
    <w:p w14:paraId="560B6FB4" w14:textId="77777777" w:rsidR="00D12467" w:rsidRDefault="00D12467">
      <w:r>
        <w:continuationSeparator/>
      </w:r>
    </w:p>
    <w:p w14:paraId="0FC9288E" w14:textId="77777777" w:rsidR="00D12467" w:rsidRDefault="00D12467"/>
    <w:p w14:paraId="33259319" w14:textId="77777777" w:rsidR="00D12467" w:rsidRDefault="00D12467"/>
  </w:footnote>
  <w:footnote w:id="1">
    <w:p w14:paraId="07E617BF" w14:textId="70737EBE" w:rsidR="00225A8A" w:rsidRPr="00D4706B" w:rsidRDefault="00225A8A">
      <w:pPr>
        <w:pStyle w:val="Testonotaapidipagina"/>
        <w:rPr>
          <w:rFonts w:ascii="Arial" w:hAnsi="Arial" w:cs="Arial"/>
          <w:sz w:val="16"/>
        </w:rPr>
      </w:pPr>
      <w:r w:rsidRPr="00B01681">
        <w:rPr>
          <w:rStyle w:val="Rimandonotaapidipagina"/>
          <w:rFonts w:ascii="Arial" w:hAnsi="Arial" w:cs="Arial"/>
          <w:sz w:val="16"/>
        </w:rPr>
        <w:footnoteRef/>
      </w:r>
      <w:r w:rsidRPr="00D4706B">
        <w:rPr>
          <w:rFonts w:ascii="Arial" w:hAnsi="Arial" w:cs="Arial"/>
          <w:sz w:val="16"/>
        </w:rPr>
        <w:t xml:space="preserve"> Department of</w:t>
      </w:r>
      <w:r w:rsidR="00AE7964">
        <w:rPr>
          <w:rFonts w:ascii="Arial" w:hAnsi="Arial" w:cs="Arial"/>
          <w:sz w:val="16"/>
        </w:rPr>
        <w:t xml:space="preserve"> Civil</w:t>
      </w:r>
      <w:r w:rsidRPr="00D4706B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E</w:t>
      </w:r>
      <w:r w:rsidRPr="00D4706B">
        <w:rPr>
          <w:rFonts w:ascii="Arial" w:hAnsi="Arial" w:cs="Arial"/>
          <w:sz w:val="16"/>
        </w:rPr>
        <w:t xml:space="preserve">ngineering and </w:t>
      </w:r>
      <w:r>
        <w:rPr>
          <w:rFonts w:ascii="Arial" w:hAnsi="Arial" w:cs="Arial"/>
          <w:sz w:val="16"/>
        </w:rPr>
        <w:t xml:space="preserve">Architecture DICAR, </w:t>
      </w:r>
      <w:r w:rsidRPr="00D4706B">
        <w:rPr>
          <w:rFonts w:ascii="Arial" w:hAnsi="Arial" w:cs="Arial"/>
          <w:sz w:val="16"/>
        </w:rPr>
        <w:t>University of Catania, via S. Sofia 64, Catania, 95123, Italy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546D6" w14:textId="77777777" w:rsidR="00225A8A" w:rsidRDefault="00225A8A">
    <w:pPr>
      <w:pStyle w:val="Intestazione"/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separate"/>
    </w:r>
    <w:r w:rsidR="0065462E">
      <w:rPr>
        <w:noProof/>
      </w:rPr>
      <w:t>8</w:t>
    </w:r>
    <w:r>
      <w:fldChar w:fldCharType="end"/>
    </w:r>
  </w:p>
  <w:p w14:paraId="21CB6379" w14:textId="77777777" w:rsidR="00225A8A" w:rsidRPr="00A45B67" w:rsidRDefault="00225A8A">
    <w:pPr>
      <w:pStyle w:val="Intestazione"/>
      <w:ind w:right="360" w:firstLine="360"/>
      <w:rPr>
        <w:b/>
        <w:i/>
      </w:rPr>
    </w:pPr>
    <w:r>
      <w:tab/>
    </w:r>
    <w:r>
      <w:rPr>
        <w:b/>
        <w:i/>
      </w:rPr>
      <w:t>COASTAL ENGINEERING 2016</w:t>
    </w:r>
  </w:p>
  <w:p w14:paraId="12B3E9BC" w14:textId="77777777" w:rsidR="00225A8A" w:rsidRDefault="00225A8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2710C" w14:textId="77777777" w:rsidR="00225A8A" w:rsidRDefault="00225A8A">
    <w:pPr>
      <w:pStyle w:val="Intestazione"/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separate"/>
    </w:r>
    <w:r w:rsidR="0065462E">
      <w:rPr>
        <w:noProof/>
      </w:rPr>
      <w:t>7</w:t>
    </w:r>
    <w:r>
      <w:fldChar w:fldCharType="end"/>
    </w:r>
  </w:p>
  <w:p w14:paraId="0967CF9A" w14:textId="77777777" w:rsidR="00225A8A" w:rsidRDefault="00225A8A">
    <w:pPr>
      <w:pStyle w:val="Intestazione"/>
      <w:ind w:right="360" w:firstLine="360"/>
    </w:pPr>
    <w:r>
      <w:tab/>
    </w:r>
    <w:r>
      <w:rPr>
        <w:b/>
        <w:i/>
      </w:rPr>
      <w:t>COASTAL ENGINEERING 2016</w:t>
    </w:r>
  </w:p>
  <w:p w14:paraId="6E93EC2F" w14:textId="77777777" w:rsidR="00225A8A" w:rsidRDefault="00225A8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80CB46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B8A40C6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F8EA79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425E94C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46E0790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EFDED61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144E2FB3"/>
    <w:multiLevelType w:val="multilevel"/>
    <w:tmpl w:val="D7FA1EDA"/>
    <w:numStyleLink w:val="StyleBulleted"/>
  </w:abstractNum>
  <w:abstractNum w:abstractNumId="7">
    <w:nsid w:val="1B7353B1"/>
    <w:multiLevelType w:val="multilevel"/>
    <w:tmpl w:val="D7FA1EDA"/>
    <w:numStyleLink w:val="StyleBulleted"/>
  </w:abstractNum>
  <w:abstractNum w:abstractNumId="8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275FE"/>
    <w:multiLevelType w:val="multilevel"/>
    <w:tmpl w:val="D7FA1EDA"/>
    <w:numStyleLink w:val="StyleBulleted"/>
  </w:abstractNum>
  <w:abstractNum w:abstractNumId="10">
    <w:nsid w:val="2CB60055"/>
    <w:multiLevelType w:val="multilevel"/>
    <w:tmpl w:val="D7FA1EDA"/>
    <w:styleLink w:val="StyleBulleted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4E60A72"/>
    <w:multiLevelType w:val="singleLevel"/>
    <w:tmpl w:val="D7403802"/>
    <w:lvl w:ilvl="0">
      <w:start w:val="1"/>
      <w:numFmt w:val="decimal"/>
      <w:pStyle w:val="Listnumbered"/>
      <w:lvlText w:val="%1."/>
      <w:legacy w:legacy="1" w:legacySpace="0" w:legacyIndent="360"/>
      <w:lvlJc w:val="left"/>
      <w:pPr>
        <w:ind w:left="360" w:hanging="360"/>
      </w:pPr>
    </w:lvl>
  </w:abstractNum>
  <w:abstractNum w:abstractNumId="12">
    <w:nsid w:val="666A472B"/>
    <w:multiLevelType w:val="hybridMultilevel"/>
    <w:tmpl w:val="F7D4494E"/>
    <w:lvl w:ilvl="0" w:tplc="CD0284B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4263245"/>
    <w:multiLevelType w:val="multilevel"/>
    <w:tmpl w:val="D7FA1EDA"/>
    <w:numStyleLink w:val="StyleBulleted"/>
  </w:abstractNum>
  <w:abstractNum w:abstractNumId="14">
    <w:nsid w:val="7A3A56DD"/>
    <w:multiLevelType w:val="multilevel"/>
    <w:tmpl w:val="D7FA1EDA"/>
    <w:numStyleLink w:val="StyleBulleted"/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10"/>
  </w:num>
  <w:num w:numId="9">
    <w:abstractNumId w:val="7"/>
  </w:num>
  <w:num w:numId="10">
    <w:abstractNumId w:val="14"/>
  </w:num>
  <w:num w:numId="11">
    <w:abstractNumId w:val="9"/>
  </w:num>
  <w:num w:numId="12">
    <w:abstractNumId w:val="13"/>
  </w:num>
  <w:num w:numId="13">
    <w:abstractNumId w:val="6"/>
  </w:num>
  <w:num w:numId="14">
    <w:abstractNumId w:val="11"/>
    <w:lvlOverride w:ilvl="0">
      <w:startOverride w:val="1"/>
    </w:lvlOverride>
  </w:num>
  <w:num w:numId="15">
    <w:abstractNumId w:val="12"/>
  </w:num>
  <w:num w:numId="1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4"/>
  <w:hyphenationZone w:val="425"/>
  <w:doNotHyphenateCaps/>
  <w:evenAndOddHeader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5B"/>
    <w:rsid w:val="00000A25"/>
    <w:rsid w:val="00003B51"/>
    <w:rsid w:val="00010BDC"/>
    <w:rsid w:val="00013769"/>
    <w:rsid w:val="00015268"/>
    <w:rsid w:val="00017C70"/>
    <w:rsid w:val="00021442"/>
    <w:rsid w:val="00025B12"/>
    <w:rsid w:val="00026195"/>
    <w:rsid w:val="000319F3"/>
    <w:rsid w:val="000406E8"/>
    <w:rsid w:val="00040979"/>
    <w:rsid w:val="00044753"/>
    <w:rsid w:val="0004627D"/>
    <w:rsid w:val="000515B2"/>
    <w:rsid w:val="00055153"/>
    <w:rsid w:val="000556C8"/>
    <w:rsid w:val="000600B5"/>
    <w:rsid w:val="00066F23"/>
    <w:rsid w:val="00073945"/>
    <w:rsid w:val="000743B1"/>
    <w:rsid w:val="000758FD"/>
    <w:rsid w:val="00075C6D"/>
    <w:rsid w:val="00082B06"/>
    <w:rsid w:val="00082F31"/>
    <w:rsid w:val="000835D6"/>
    <w:rsid w:val="000924D9"/>
    <w:rsid w:val="00094058"/>
    <w:rsid w:val="00094156"/>
    <w:rsid w:val="00095156"/>
    <w:rsid w:val="000A1CD1"/>
    <w:rsid w:val="000A3A4D"/>
    <w:rsid w:val="000A42BA"/>
    <w:rsid w:val="000B2C2C"/>
    <w:rsid w:val="000B7795"/>
    <w:rsid w:val="000B796C"/>
    <w:rsid w:val="000C1749"/>
    <w:rsid w:val="000E2178"/>
    <w:rsid w:val="000E2DBD"/>
    <w:rsid w:val="000E66EB"/>
    <w:rsid w:val="0011156C"/>
    <w:rsid w:val="00111C18"/>
    <w:rsid w:val="00120BB9"/>
    <w:rsid w:val="00123D24"/>
    <w:rsid w:val="001241EE"/>
    <w:rsid w:val="00126B41"/>
    <w:rsid w:val="001276D0"/>
    <w:rsid w:val="00127C2D"/>
    <w:rsid w:val="0013353B"/>
    <w:rsid w:val="00141F89"/>
    <w:rsid w:val="001436F5"/>
    <w:rsid w:val="001572FC"/>
    <w:rsid w:val="0016039A"/>
    <w:rsid w:val="00160D93"/>
    <w:rsid w:val="00164269"/>
    <w:rsid w:val="0017100D"/>
    <w:rsid w:val="001769A1"/>
    <w:rsid w:val="00176F80"/>
    <w:rsid w:val="00184E4C"/>
    <w:rsid w:val="00194F7B"/>
    <w:rsid w:val="00196585"/>
    <w:rsid w:val="001A1507"/>
    <w:rsid w:val="001A36B8"/>
    <w:rsid w:val="001A54C8"/>
    <w:rsid w:val="001B1829"/>
    <w:rsid w:val="001B2180"/>
    <w:rsid w:val="001B2DE5"/>
    <w:rsid w:val="001B5CC4"/>
    <w:rsid w:val="001B698F"/>
    <w:rsid w:val="001C6A4D"/>
    <w:rsid w:val="001C7D36"/>
    <w:rsid w:val="001D0588"/>
    <w:rsid w:val="001E0E15"/>
    <w:rsid w:val="001E410D"/>
    <w:rsid w:val="001F5239"/>
    <w:rsid w:val="002021BF"/>
    <w:rsid w:val="002106BD"/>
    <w:rsid w:val="00215A67"/>
    <w:rsid w:val="00216999"/>
    <w:rsid w:val="00221EB5"/>
    <w:rsid w:val="00224C35"/>
    <w:rsid w:val="00225A8A"/>
    <w:rsid w:val="0022781B"/>
    <w:rsid w:val="0023015B"/>
    <w:rsid w:val="00230706"/>
    <w:rsid w:val="00234E70"/>
    <w:rsid w:val="00244CA7"/>
    <w:rsid w:val="00245418"/>
    <w:rsid w:val="002455DA"/>
    <w:rsid w:val="002472B1"/>
    <w:rsid w:val="00252D2D"/>
    <w:rsid w:val="002558F6"/>
    <w:rsid w:val="002575D5"/>
    <w:rsid w:val="00266CD8"/>
    <w:rsid w:val="00274C09"/>
    <w:rsid w:val="00275849"/>
    <w:rsid w:val="002758D7"/>
    <w:rsid w:val="002760DE"/>
    <w:rsid w:val="002803F8"/>
    <w:rsid w:val="00284236"/>
    <w:rsid w:val="0028745A"/>
    <w:rsid w:val="00291204"/>
    <w:rsid w:val="00291234"/>
    <w:rsid w:val="00297BE8"/>
    <w:rsid w:val="002A1B6A"/>
    <w:rsid w:val="002A3A6B"/>
    <w:rsid w:val="002A45CE"/>
    <w:rsid w:val="002B14AC"/>
    <w:rsid w:val="002B646E"/>
    <w:rsid w:val="002B6929"/>
    <w:rsid w:val="002C18FE"/>
    <w:rsid w:val="002C3815"/>
    <w:rsid w:val="002D03AC"/>
    <w:rsid w:val="002D171C"/>
    <w:rsid w:val="002D1B06"/>
    <w:rsid w:val="002D6E4A"/>
    <w:rsid w:val="002E1FF0"/>
    <w:rsid w:val="002E2552"/>
    <w:rsid w:val="002F0081"/>
    <w:rsid w:val="002F1FCB"/>
    <w:rsid w:val="002F37FB"/>
    <w:rsid w:val="0030138D"/>
    <w:rsid w:val="00305A9C"/>
    <w:rsid w:val="0030717E"/>
    <w:rsid w:val="003120ED"/>
    <w:rsid w:val="0031557B"/>
    <w:rsid w:val="00320CDC"/>
    <w:rsid w:val="0032314E"/>
    <w:rsid w:val="00325DEC"/>
    <w:rsid w:val="0033190E"/>
    <w:rsid w:val="00333ABA"/>
    <w:rsid w:val="00335BF4"/>
    <w:rsid w:val="003361F4"/>
    <w:rsid w:val="00342F0C"/>
    <w:rsid w:val="00345D7A"/>
    <w:rsid w:val="00347507"/>
    <w:rsid w:val="00347A95"/>
    <w:rsid w:val="00356D0A"/>
    <w:rsid w:val="003616AE"/>
    <w:rsid w:val="003705DB"/>
    <w:rsid w:val="003771A6"/>
    <w:rsid w:val="003817D7"/>
    <w:rsid w:val="00382CCF"/>
    <w:rsid w:val="003910EC"/>
    <w:rsid w:val="00395520"/>
    <w:rsid w:val="003A04E7"/>
    <w:rsid w:val="003A7C06"/>
    <w:rsid w:val="003B564E"/>
    <w:rsid w:val="003B594D"/>
    <w:rsid w:val="003C616B"/>
    <w:rsid w:val="003C7B20"/>
    <w:rsid w:val="003D0A34"/>
    <w:rsid w:val="003D1EE1"/>
    <w:rsid w:val="003D2D4C"/>
    <w:rsid w:val="003D52BA"/>
    <w:rsid w:val="003D547E"/>
    <w:rsid w:val="003D7316"/>
    <w:rsid w:val="003E3E85"/>
    <w:rsid w:val="003F48DF"/>
    <w:rsid w:val="003F4D47"/>
    <w:rsid w:val="0040250E"/>
    <w:rsid w:val="004040AE"/>
    <w:rsid w:val="00406A37"/>
    <w:rsid w:val="004074AA"/>
    <w:rsid w:val="0041192E"/>
    <w:rsid w:val="00411AC9"/>
    <w:rsid w:val="00416259"/>
    <w:rsid w:val="004230F5"/>
    <w:rsid w:val="00423EBA"/>
    <w:rsid w:val="00425AEF"/>
    <w:rsid w:val="00433505"/>
    <w:rsid w:val="00435259"/>
    <w:rsid w:val="004422CD"/>
    <w:rsid w:val="00443950"/>
    <w:rsid w:val="0044541A"/>
    <w:rsid w:val="00454682"/>
    <w:rsid w:val="00463FE7"/>
    <w:rsid w:val="004722FA"/>
    <w:rsid w:val="00473534"/>
    <w:rsid w:val="00473592"/>
    <w:rsid w:val="00483AF3"/>
    <w:rsid w:val="00487890"/>
    <w:rsid w:val="004A191A"/>
    <w:rsid w:val="004A4566"/>
    <w:rsid w:val="004A708C"/>
    <w:rsid w:val="004B4681"/>
    <w:rsid w:val="004B47E5"/>
    <w:rsid w:val="004B67E8"/>
    <w:rsid w:val="004D236A"/>
    <w:rsid w:val="004D3A4E"/>
    <w:rsid w:val="004D5438"/>
    <w:rsid w:val="004D5DAD"/>
    <w:rsid w:val="004D7DC5"/>
    <w:rsid w:val="004E07AB"/>
    <w:rsid w:val="004E2977"/>
    <w:rsid w:val="004E2F99"/>
    <w:rsid w:val="004E7B21"/>
    <w:rsid w:val="004F6E02"/>
    <w:rsid w:val="00502179"/>
    <w:rsid w:val="00506DE1"/>
    <w:rsid w:val="00506F06"/>
    <w:rsid w:val="00516EA4"/>
    <w:rsid w:val="005250E7"/>
    <w:rsid w:val="00527412"/>
    <w:rsid w:val="0052752C"/>
    <w:rsid w:val="0053112B"/>
    <w:rsid w:val="005338FA"/>
    <w:rsid w:val="005348D9"/>
    <w:rsid w:val="0053552D"/>
    <w:rsid w:val="0054321D"/>
    <w:rsid w:val="00550DC8"/>
    <w:rsid w:val="0055190D"/>
    <w:rsid w:val="00553C15"/>
    <w:rsid w:val="00553F6A"/>
    <w:rsid w:val="005558AC"/>
    <w:rsid w:val="005575DC"/>
    <w:rsid w:val="00560737"/>
    <w:rsid w:val="00566D3C"/>
    <w:rsid w:val="0057206A"/>
    <w:rsid w:val="005852BC"/>
    <w:rsid w:val="00590359"/>
    <w:rsid w:val="00590E20"/>
    <w:rsid w:val="0059702A"/>
    <w:rsid w:val="005A4C08"/>
    <w:rsid w:val="005B0071"/>
    <w:rsid w:val="005B27CF"/>
    <w:rsid w:val="005C2B7D"/>
    <w:rsid w:val="005D07F6"/>
    <w:rsid w:val="005D0ADF"/>
    <w:rsid w:val="005D5477"/>
    <w:rsid w:val="005E3C9B"/>
    <w:rsid w:val="005F2B5A"/>
    <w:rsid w:val="005F643B"/>
    <w:rsid w:val="00604177"/>
    <w:rsid w:val="00610303"/>
    <w:rsid w:val="00611300"/>
    <w:rsid w:val="00612962"/>
    <w:rsid w:val="0061598B"/>
    <w:rsid w:val="00615DA7"/>
    <w:rsid w:val="006213C8"/>
    <w:rsid w:val="00624563"/>
    <w:rsid w:val="006253C9"/>
    <w:rsid w:val="0062597C"/>
    <w:rsid w:val="006356A3"/>
    <w:rsid w:val="00642710"/>
    <w:rsid w:val="00646DA0"/>
    <w:rsid w:val="0065462E"/>
    <w:rsid w:val="0065682C"/>
    <w:rsid w:val="00661148"/>
    <w:rsid w:val="00663D76"/>
    <w:rsid w:val="00665D97"/>
    <w:rsid w:val="0067089F"/>
    <w:rsid w:val="00675CB3"/>
    <w:rsid w:val="00675D42"/>
    <w:rsid w:val="00682DCD"/>
    <w:rsid w:val="00683A24"/>
    <w:rsid w:val="006868D3"/>
    <w:rsid w:val="00686A46"/>
    <w:rsid w:val="0069315B"/>
    <w:rsid w:val="006A01B9"/>
    <w:rsid w:val="006A2F49"/>
    <w:rsid w:val="006A417D"/>
    <w:rsid w:val="006A5630"/>
    <w:rsid w:val="006B4658"/>
    <w:rsid w:val="006C1255"/>
    <w:rsid w:val="006C5D6A"/>
    <w:rsid w:val="006D13BD"/>
    <w:rsid w:val="006D6034"/>
    <w:rsid w:val="006E3B8F"/>
    <w:rsid w:val="006F09A0"/>
    <w:rsid w:val="006F5487"/>
    <w:rsid w:val="007013D3"/>
    <w:rsid w:val="007022E1"/>
    <w:rsid w:val="007031AC"/>
    <w:rsid w:val="00703481"/>
    <w:rsid w:val="007048CF"/>
    <w:rsid w:val="00705124"/>
    <w:rsid w:val="0070657D"/>
    <w:rsid w:val="00716059"/>
    <w:rsid w:val="007325BD"/>
    <w:rsid w:val="007342ED"/>
    <w:rsid w:val="00737741"/>
    <w:rsid w:val="007461E9"/>
    <w:rsid w:val="00755C0D"/>
    <w:rsid w:val="007565CF"/>
    <w:rsid w:val="00756FF0"/>
    <w:rsid w:val="00763226"/>
    <w:rsid w:val="007649A4"/>
    <w:rsid w:val="007703B7"/>
    <w:rsid w:val="00771A7F"/>
    <w:rsid w:val="00780B90"/>
    <w:rsid w:val="00781659"/>
    <w:rsid w:val="00784483"/>
    <w:rsid w:val="00794319"/>
    <w:rsid w:val="007952CD"/>
    <w:rsid w:val="0079544E"/>
    <w:rsid w:val="0079748A"/>
    <w:rsid w:val="007B2592"/>
    <w:rsid w:val="007B42DC"/>
    <w:rsid w:val="007C0A5B"/>
    <w:rsid w:val="007C3308"/>
    <w:rsid w:val="007C4241"/>
    <w:rsid w:val="007C530E"/>
    <w:rsid w:val="007D0760"/>
    <w:rsid w:val="007D3DCF"/>
    <w:rsid w:val="007E1FDC"/>
    <w:rsid w:val="007E2890"/>
    <w:rsid w:val="007F1C4D"/>
    <w:rsid w:val="007F312D"/>
    <w:rsid w:val="007F4F81"/>
    <w:rsid w:val="007F63FE"/>
    <w:rsid w:val="008029FC"/>
    <w:rsid w:val="00803A9B"/>
    <w:rsid w:val="008106C1"/>
    <w:rsid w:val="00811654"/>
    <w:rsid w:val="0081493D"/>
    <w:rsid w:val="00814F5F"/>
    <w:rsid w:val="00816768"/>
    <w:rsid w:val="00817CE7"/>
    <w:rsid w:val="00822F9D"/>
    <w:rsid w:val="008238A9"/>
    <w:rsid w:val="00824779"/>
    <w:rsid w:val="00825F35"/>
    <w:rsid w:val="00831F4B"/>
    <w:rsid w:val="008364C7"/>
    <w:rsid w:val="008451B8"/>
    <w:rsid w:val="008529BF"/>
    <w:rsid w:val="00860136"/>
    <w:rsid w:val="00860E9A"/>
    <w:rsid w:val="008702BD"/>
    <w:rsid w:val="00870F3A"/>
    <w:rsid w:val="0087458F"/>
    <w:rsid w:val="008861C6"/>
    <w:rsid w:val="008872BE"/>
    <w:rsid w:val="00891845"/>
    <w:rsid w:val="0089368C"/>
    <w:rsid w:val="00893BAC"/>
    <w:rsid w:val="008A0706"/>
    <w:rsid w:val="008A152E"/>
    <w:rsid w:val="008A5F5B"/>
    <w:rsid w:val="008A6641"/>
    <w:rsid w:val="008A6B1B"/>
    <w:rsid w:val="008B10B9"/>
    <w:rsid w:val="008B185B"/>
    <w:rsid w:val="008C0953"/>
    <w:rsid w:val="008C471A"/>
    <w:rsid w:val="008C78CB"/>
    <w:rsid w:val="008D3115"/>
    <w:rsid w:val="008E22A3"/>
    <w:rsid w:val="008E3C82"/>
    <w:rsid w:val="008E596F"/>
    <w:rsid w:val="008F4560"/>
    <w:rsid w:val="00903C55"/>
    <w:rsid w:val="009054E9"/>
    <w:rsid w:val="0092627C"/>
    <w:rsid w:val="0093246F"/>
    <w:rsid w:val="00933301"/>
    <w:rsid w:val="00933649"/>
    <w:rsid w:val="009360F6"/>
    <w:rsid w:val="00945B61"/>
    <w:rsid w:val="00957598"/>
    <w:rsid w:val="00963DC1"/>
    <w:rsid w:val="00965168"/>
    <w:rsid w:val="00967E09"/>
    <w:rsid w:val="0097148D"/>
    <w:rsid w:val="009714EA"/>
    <w:rsid w:val="00996B71"/>
    <w:rsid w:val="009A7549"/>
    <w:rsid w:val="009A79F0"/>
    <w:rsid w:val="009B6F4A"/>
    <w:rsid w:val="009C1CF9"/>
    <w:rsid w:val="009C218C"/>
    <w:rsid w:val="009C7EE0"/>
    <w:rsid w:val="009D4028"/>
    <w:rsid w:val="009D60FC"/>
    <w:rsid w:val="009D74CC"/>
    <w:rsid w:val="009E7FFE"/>
    <w:rsid w:val="009F1BA2"/>
    <w:rsid w:val="009F5AEA"/>
    <w:rsid w:val="009F7124"/>
    <w:rsid w:val="00A02EF5"/>
    <w:rsid w:val="00A11609"/>
    <w:rsid w:val="00A151FD"/>
    <w:rsid w:val="00A161AF"/>
    <w:rsid w:val="00A21008"/>
    <w:rsid w:val="00A2673E"/>
    <w:rsid w:val="00A3152E"/>
    <w:rsid w:val="00A35F74"/>
    <w:rsid w:val="00A44B0B"/>
    <w:rsid w:val="00A4548E"/>
    <w:rsid w:val="00A45B67"/>
    <w:rsid w:val="00A54B47"/>
    <w:rsid w:val="00A63FFE"/>
    <w:rsid w:val="00A66A17"/>
    <w:rsid w:val="00A70A12"/>
    <w:rsid w:val="00A716C0"/>
    <w:rsid w:val="00A769F0"/>
    <w:rsid w:val="00A81E69"/>
    <w:rsid w:val="00A83B7A"/>
    <w:rsid w:val="00A83BF4"/>
    <w:rsid w:val="00A917D0"/>
    <w:rsid w:val="00AA371B"/>
    <w:rsid w:val="00AA620A"/>
    <w:rsid w:val="00AB1F68"/>
    <w:rsid w:val="00AB2D18"/>
    <w:rsid w:val="00AB6BB0"/>
    <w:rsid w:val="00AC70A7"/>
    <w:rsid w:val="00AD15D3"/>
    <w:rsid w:val="00AD3403"/>
    <w:rsid w:val="00AE39F5"/>
    <w:rsid w:val="00AE7964"/>
    <w:rsid w:val="00AE7C73"/>
    <w:rsid w:val="00AF0A75"/>
    <w:rsid w:val="00AF1FC7"/>
    <w:rsid w:val="00AF44DA"/>
    <w:rsid w:val="00B011B1"/>
    <w:rsid w:val="00B01681"/>
    <w:rsid w:val="00B07991"/>
    <w:rsid w:val="00B10A47"/>
    <w:rsid w:val="00B16912"/>
    <w:rsid w:val="00B17F19"/>
    <w:rsid w:val="00B21C21"/>
    <w:rsid w:val="00B2260D"/>
    <w:rsid w:val="00B24892"/>
    <w:rsid w:val="00B3179C"/>
    <w:rsid w:val="00B31FB6"/>
    <w:rsid w:val="00B36CCB"/>
    <w:rsid w:val="00B40E0F"/>
    <w:rsid w:val="00B41787"/>
    <w:rsid w:val="00B41CB3"/>
    <w:rsid w:val="00B457EC"/>
    <w:rsid w:val="00B47F4B"/>
    <w:rsid w:val="00B53F04"/>
    <w:rsid w:val="00B551B3"/>
    <w:rsid w:val="00B5610B"/>
    <w:rsid w:val="00B57620"/>
    <w:rsid w:val="00B60A04"/>
    <w:rsid w:val="00B64DEB"/>
    <w:rsid w:val="00B663EB"/>
    <w:rsid w:val="00B820B5"/>
    <w:rsid w:val="00B93F0A"/>
    <w:rsid w:val="00BA0E64"/>
    <w:rsid w:val="00BA4C38"/>
    <w:rsid w:val="00BA66ED"/>
    <w:rsid w:val="00BB1154"/>
    <w:rsid w:val="00BC4830"/>
    <w:rsid w:val="00BD1AEB"/>
    <w:rsid w:val="00BD38AA"/>
    <w:rsid w:val="00BD53CF"/>
    <w:rsid w:val="00BE30D8"/>
    <w:rsid w:val="00BE4175"/>
    <w:rsid w:val="00BE4916"/>
    <w:rsid w:val="00BF5F79"/>
    <w:rsid w:val="00BF6B9E"/>
    <w:rsid w:val="00C0035B"/>
    <w:rsid w:val="00C123AA"/>
    <w:rsid w:val="00C132F4"/>
    <w:rsid w:val="00C140D8"/>
    <w:rsid w:val="00C1713B"/>
    <w:rsid w:val="00C22803"/>
    <w:rsid w:val="00C23466"/>
    <w:rsid w:val="00C3330E"/>
    <w:rsid w:val="00C3405D"/>
    <w:rsid w:val="00C3508D"/>
    <w:rsid w:val="00C40C6C"/>
    <w:rsid w:val="00C40F7B"/>
    <w:rsid w:val="00C41337"/>
    <w:rsid w:val="00C41982"/>
    <w:rsid w:val="00C4608F"/>
    <w:rsid w:val="00C505EF"/>
    <w:rsid w:val="00C507A7"/>
    <w:rsid w:val="00C50EE3"/>
    <w:rsid w:val="00C53A63"/>
    <w:rsid w:val="00C5407F"/>
    <w:rsid w:val="00C5442B"/>
    <w:rsid w:val="00C54A55"/>
    <w:rsid w:val="00C554A7"/>
    <w:rsid w:val="00C60405"/>
    <w:rsid w:val="00C657CC"/>
    <w:rsid w:val="00C66070"/>
    <w:rsid w:val="00C73BF6"/>
    <w:rsid w:val="00C83550"/>
    <w:rsid w:val="00C862EF"/>
    <w:rsid w:val="00C9002A"/>
    <w:rsid w:val="00C90583"/>
    <w:rsid w:val="00C940E8"/>
    <w:rsid w:val="00C958B8"/>
    <w:rsid w:val="00CA7688"/>
    <w:rsid w:val="00CA7771"/>
    <w:rsid w:val="00CA7AEA"/>
    <w:rsid w:val="00CB26D2"/>
    <w:rsid w:val="00CB2B6F"/>
    <w:rsid w:val="00CB460A"/>
    <w:rsid w:val="00CC23C7"/>
    <w:rsid w:val="00CD3988"/>
    <w:rsid w:val="00CD7A2B"/>
    <w:rsid w:val="00CE2D6E"/>
    <w:rsid w:val="00CF146C"/>
    <w:rsid w:val="00D00F48"/>
    <w:rsid w:val="00D0210D"/>
    <w:rsid w:val="00D10D34"/>
    <w:rsid w:val="00D11A3B"/>
    <w:rsid w:val="00D12467"/>
    <w:rsid w:val="00D166B2"/>
    <w:rsid w:val="00D16A3F"/>
    <w:rsid w:val="00D2653A"/>
    <w:rsid w:val="00D2754D"/>
    <w:rsid w:val="00D301C6"/>
    <w:rsid w:val="00D30D4C"/>
    <w:rsid w:val="00D3108B"/>
    <w:rsid w:val="00D31E0C"/>
    <w:rsid w:val="00D35FC1"/>
    <w:rsid w:val="00D41FF6"/>
    <w:rsid w:val="00D42F2B"/>
    <w:rsid w:val="00D46361"/>
    <w:rsid w:val="00D4706B"/>
    <w:rsid w:val="00D47C97"/>
    <w:rsid w:val="00D51AA6"/>
    <w:rsid w:val="00D51E4B"/>
    <w:rsid w:val="00D56AF3"/>
    <w:rsid w:val="00D627D3"/>
    <w:rsid w:val="00D81919"/>
    <w:rsid w:val="00D8698E"/>
    <w:rsid w:val="00D86CFE"/>
    <w:rsid w:val="00D86D9E"/>
    <w:rsid w:val="00D87395"/>
    <w:rsid w:val="00D93B31"/>
    <w:rsid w:val="00D956D4"/>
    <w:rsid w:val="00D965E9"/>
    <w:rsid w:val="00DA44D4"/>
    <w:rsid w:val="00DB2097"/>
    <w:rsid w:val="00DB2F54"/>
    <w:rsid w:val="00DB3AFD"/>
    <w:rsid w:val="00DB4180"/>
    <w:rsid w:val="00DB79D5"/>
    <w:rsid w:val="00DC2031"/>
    <w:rsid w:val="00DC4448"/>
    <w:rsid w:val="00DD1A6F"/>
    <w:rsid w:val="00DD5094"/>
    <w:rsid w:val="00DD50D7"/>
    <w:rsid w:val="00DE0D5D"/>
    <w:rsid w:val="00DE32B2"/>
    <w:rsid w:val="00DE3B3D"/>
    <w:rsid w:val="00DE3E24"/>
    <w:rsid w:val="00DE50A6"/>
    <w:rsid w:val="00DE5AFE"/>
    <w:rsid w:val="00DE7DEA"/>
    <w:rsid w:val="00DF5783"/>
    <w:rsid w:val="00E00C35"/>
    <w:rsid w:val="00E01A8F"/>
    <w:rsid w:val="00E042BF"/>
    <w:rsid w:val="00E06B91"/>
    <w:rsid w:val="00E0725A"/>
    <w:rsid w:val="00E07E26"/>
    <w:rsid w:val="00E1200B"/>
    <w:rsid w:val="00E17D17"/>
    <w:rsid w:val="00E27C10"/>
    <w:rsid w:val="00E27DFA"/>
    <w:rsid w:val="00E31480"/>
    <w:rsid w:val="00E3412C"/>
    <w:rsid w:val="00E341A5"/>
    <w:rsid w:val="00E34AFD"/>
    <w:rsid w:val="00E35610"/>
    <w:rsid w:val="00E37963"/>
    <w:rsid w:val="00E44419"/>
    <w:rsid w:val="00E45D5B"/>
    <w:rsid w:val="00E55D32"/>
    <w:rsid w:val="00E578B7"/>
    <w:rsid w:val="00E643A7"/>
    <w:rsid w:val="00E65A63"/>
    <w:rsid w:val="00E67C31"/>
    <w:rsid w:val="00E73E55"/>
    <w:rsid w:val="00E74A07"/>
    <w:rsid w:val="00E808CB"/>
    <w:rsid w:val="00E9047D"/>
    <w:rsid w:val="00E91075"/>
    <w:rsid w:val="00E93D8D"/>
    <w:rsid w:val="00EA2151"/>
    <w:rsid w:val="00EA246B"/>
    <w:rsid w:val="00EA35CE"/>
    <w:rsid w:val="00EA394A"/>
    <w:rsid w:val="00EB4144"/>
    <w:rsid w:val="00EB5D9B"/>
    <w:rsid w:val="00EB7DFB"/>
    <w:rsid w:val="00EC4F22"/>
    <w:rsid w:val="00EC6485"/>
    <w:rsid w:val="00ED34DA"/>
    <w:rsid w:val="00EE0258"/>
    <w:rsid w:val="00EE1A4F"/>
    <w:rsid w:val="00EE2576"/>
    <w:rsid w:val="00EE5BF6"/>
    <w:rsid w:val="00EF04BE"/>
    <w:rsid w:val="00F007FA"/>
    <w:rsid w:val="00F058E0"/>
    <w:rsid w:val="00F05B64"/>
    <w:rsid w:val="00F11D20"/>
    <w:rsid w:val="00F121FA"/>
    <w:rsid w:val="00F15C3E"/>
    <w:rsid w:val="00F226AF"/>
    <w:rsid w:val="00F22BCA"/>
    <w:rsid w:val="00F235EE"/>
    <w:rsid w:val="00F23A09"/>
    <w:rsid w:val="00F30321"/>
    <w:rsid w:val="00F53742"/>
    <w:rsid w:val="00F55870"/>
    <w:rsid w:val="00F55884"/>
    <w:rsid w:val="00F55A09"/>
    <w:rsid w:val="00F700BE"/>
    <w:rsid w:val="00F70FD1"/>
    <w:rsid w:val="00F716F6"/>
    <w:rsid w:val="00F765CD"/>
    <w:rsid w:val="00F86822"/>
    <w:rsid w:val="00F948B6"/>
    <w:rsid w:val="00F95891"/>
    <w:rsid w:val="00F95EBD"/>
    <w:rsid w:val="00FA1985"/>
    <w:rsid w:val="00FA2164"/>
    <w:rsid w:val="00FA3A3D"/>
    <w:rsid w:val="00FB175B"/>
    <w:rsid w:val="00FB1E79"/>
    <w:rsid w:val="00FB3435"/>
    <w:rsid w:val="00FB40CD"/>
    <w:rsid w:val="00FC0610"/>
    <w:rsid w:val="00FC585E"/>
    <w:rsid w:val="00FD38C4"/>
    <w:rsid w:val="00FD39F0"/>
    <w:rsid w:val="00FE6B5C"/>
    <w:rsid w:val="00FF1FA0"/>
    <w:rsid w:val="00FF285E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62892FA"/>
  <w15:chartTrackingRefBased/>
  <w15:docId w15:val="{057D026B-0F97-4140-9723-A25B96E8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xt (no indent)"/>
    <w:qFormat/>
    <w:rPr>
      <w:lang w:val="en-US" w:eastAsia="en-US"/>
    </w:rPr>
  </w:style>
  <w:style w:type="paragraph" w:styleId="Titolo1">
    <w:name w:val="heading 1"/>
    <w:basedOn w:val="Normale"/>
    <w:next w:val="Normale"/>
    <w:autoRedefine/>
    <w:qFormat/>
    <w:rsid w:val="0062597C"/>
    <w:pPr>
      <w:keepNext/>
      <w:keepLines/>
      <w:suppressAutoHyphens/>
      <w:spacing w:before="240"/>
      <w:ind w:right="360"/>
      <w:outlineLvl w:val="0"/>
    </w:pPr>
    <w:rPr>
      <w:rFonts w:ascii="Arial" w:hAnsi="Arial" w:cs="Arial"/>
      <w:b/>
      <w:bCs/>
      <w:kern w:val="28"/>
      <w:sz w:val="18"/>
      <w:szCs w:val="18"/>
    </w:rPr>
  </w:style>
  <w:style w:type="paragraph" w:styleId="Titolo2">
    <w:name w:val="heading 2"/>
    <w:basedOn w:val="Normale"/>
    <w:next w:val="Normale"/>
    <w:autoRedefine/>
    <w:qFormat/>
    <w:rsid w:val="00E643A7"/>
    <w:pPr>
      <w:keepNext/>
      <w:tabs>
        <w:tab w:val="left" w:pos="432"/>
      </w:tabs>
      <w:spacing w:before="120"/>
      <w:ind w:right="360"/>
      <w:jc w:val="both"/>
      <w:outlineLvl w:val="1"/>
    </w:pPr>
    <w:rPr>
      <w:rFonts w:ascii="Arial" w:hAnsi="Arial" w:cs="Arial"/>
      <w:b/>
      <w:sz w:val="18"/>
      <w:szCs w:val="18"/>
    </w:rPr>
  </w:style>
  <w:style w:type="paragraph" w:styleId="Titolo3">
    <w:name w:val="heading 3"/>
    <w:basedOn w:val="Normale"/>
    <w:next w:val="Normale"/>
    <w:autoRedefine/>
    <w:qFormat/>
    <w:pPr>
      <w:keepNext/>
      <w:keepLines/>
      <w:suppressAutoHyphens/>
      <w:spacing w:before="240" w:after="120"/>
      <w:ind w:right="360"/>
      <w:outlineLvl w:val="2"/>
    </w:p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</w:style>
  <w:style w:type="paragraph" w:styleId="Titolo5">
    <w:name w:val="heading 5"/>
    <w:basedOn w:val="Normale"/>
    <w:next w:val="Normale"/>
    <w:qFormat/>
    <w:pPr>
      <w:spacing w:before="240" w:after="60"/>
      <w:outlineLvl w:val="4"/>
    </w:p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i/>
      <w:sz w:val="22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pPr>
      <w:spacing w:before="240" w:after="60"/>
      <w:outlineLvl w:val="7"/>
    </w:p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uthor">
    <w:name w:val="Author"/>
    <w:basedOn w:val="Normale"/>
    <w:next w:val="Affiliation"/>
    <w:pPr>
      <w:keepNext/>
      <w:keepLines/>
      <w:suppressAutoHyphens/>
      <w:jc w:val="center"/>
    </w:pPr>
    <w:rPr>
      <w:caps/>
      <w:sz w:val="18"/>
    </w:rPr>
  </w:style>
  <w:style w:type="paragraph" w:customStyle="1" w:styleId="Affiliation">
    <w:name w:val="Affiliation"/>
    <w:basedOn w:val="Normale"/>
    <w:next w:val="Abstract"/>
    <w:autoRedefine/>
    <w:pPr>
      <w:spacing w:before="60" w:after="320"/>
      <w:jc w:val="center"/>
    </w:pPr>
    <w:rPr>
      <w:i/>
      <w:sz w:val="18"/>
    </w:rPr>
  </w:style>
  <w:style w:type="paragraph" w:customStyle="1" w:styleId="Abstract">
    <w:name w:val="Abstract"/>
    <w:basedOn w:val="Normale"/>
    <w:next w:val="Titolo1"/>
    <w:autoRedefine/>
    <w:pPr>
      <w:spacing w:before="120" w:after="120" w:line="200" w:lineRule="atLeast"/>
      <w:ind w:left="360" w:right="360"/>
      <w:jc w:val="both"/>
    </w:pPr>
    <w:rPr>
      <w:sz w:val="16"/>
    </w:rPr>
  </w:style>
  <w:style w:type="paragraph" w:styleId="Titolo">
    <w:name w:val="Title"/>
    <w:basedOn w:val="Normale"/>
    <w:next w:val="Author"/>
    <w:autoRedefine/>
    <w:qFormat/>
    <w:rsid w:val="00891845"/>
    <w:pPr>
      <w:keepNext/>
      <w:keepLines/>
      <w:pageBreakBefore/>
      <w:suppressAutoHyphens/>
      <w:spacing w:before="240" w:after="240"/>
      <w:jc w:val="center"/>
    </w:pPr>
    <w:rPr>
      <w:rFonts w:ascii="Arial" w:hAnsi="Arial" w:cs="Arial"/>
      <w:b/>
      <w:caps/>
      <w:kern w:val="28"/>
    </w:rPr>
  </w:style>
  <w:style w:type="paragraph" w:customStyle="1" w:styleId="Listnumbered">
    <w:name w:val="List numbered"/>
    <w:basedOn w:val="Normale"/>
    <w:rsid w:val="00483AF3"/>
    <w:pPr>
      <w:numPr>
        <w:numId w:val="7"/>
      </w:numPr>
      <w:jc w:val="both"/>
    </w:pPr>
  </w:style>
  <w:style w:type="paragraph" w:styleId="Puntoelenco">
    <w:name w:val="List Bullet"/>
    <w:basedOn w:val="Normale"/>
    <w:pPr>
      <w:ind w:left="360" w:hanging="360"/>
    </w:pPr>
  </w:style>
  <w:style w:type="paragraph" w:styleId="Didascalia">
    <w:name w:val="caption"/>
    <w:basedOn w:val="Normale"/>
    <w:next w:val="Normale"/>
    <w:qFormat/>
    <w:pPr>
      <w:jc w:val="both"/>
    </w:pPr>
    <w:rPr>
      <w:sz w:val="16"/>
    </w:rPr>
  </w:style>
  <w:style w:type="paragraph" w:styleId="Numeroelenco2">
    <w:name w:val="List Number 2"/>
    <w:basedOn w:val="Normale"/>
    <w:pPr>
      <w:ind w:left="720" w:hanging="360"/>
    </w:pPr>
  </w:style>
  <w:style w:type="paragraph" w:styleId="Puntoelenco2">
    <w:name w:val="List Bullet 2"/>
    <w:basedOn w:val="Normale"/>
    <w:pPr>
      <w:ind w:left="720" w:hanging="360"/>
    </w:pPr>
  </w:style>
  <w:style w:type="paragraph" w:styleId="Elencocontinua">
    <w:name w:val="List Continue"/>
    <w:basedOn w:val="Normale"/>
    <w:pPr>
      <w:ind w:left="360"/>
    </w:p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paragraph" w:styleId="Testonotaapidipagina">
    <w:name w:val="footnote text"/>
    <w:basedOn w:val="Normale"/>
    <w:autoRedefine/>
    <w:semiHidden/>
    <w:pPr>
      <w:ind w:left="144" w:hanging="144"/>
    </w:pPr>
  </w:style>
  <w:style w:type="character" w:styleId="Rimandonotaapidipagina">
    <w:name w:val="footnote reference"/>
    <w:semiHidden/>
    <w:rPr>
      <w:vertAlign w:val="superscript"/>
    </w:rPr>
  </w:style>
  <w:style w:type="paragraph" w:styleId="Testocommento">
    <w:name w:val="annotation text"/>
    <w:basedOn w:val="Normale"/>
    <w:semiHidden/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Testonotadichiusura">
    <w:name w:val="endnote text"/>
    <w:basedOn w:val="Normale"/>
    <w:semiHidden/>
  </w:style>
  <w:style w:type="paragraph" w:styleId="Indice1">
    <w:name w:val="index 1"/>
    <w:basedOn w:val="Normale"/>
    <w:next w:val="Normale"/>
    <w:autoRedefine/>
    <w:semiHidden/>
    <w:pPr>
      <w:ind w:left="200" w:hanging="200"/>
    </w:pPr>
  </w:style>
  <w:style w:type="paragraph" w:styleId="Indice2">
    <w:name w:val="index 2"/>
    <w:basedOn w:val="Normale"/>
    <w:next w:val="Normale"/>
    <w:autoRedefine/>
    <w:semiHidden/>
    <w:pPr>
      <w:ind w:left="400" w:hanging="200"/>
    </w:pPr>
  </w:style>
  <w:style w:type="paragraph" w:styleId="Indice3">
    <w:name w:val="index 3"/>
    <w:basedOn w:val="Normale"/>
    <w:next w:val="Normale"/>
    <w:autoRedefine/>
    <w:semiHidden/>
    <w:pPr>
      <w:ind w:left="600" w:hanging="200"/>
    </w:pPr>
  </w:style>
  <w:style w:type="paragraph" w:styleId="Indice4">
    <w:name w:val="index 4"/>
    <w:basedOn w:val="Normale"/>
    <w:next w:val="Normale"/>
    <w:autoRedefine/>
    <w:semiHidden/>
    <w:pPr>
      <w:ind w:left="800" w:hanging="200"/>
    </w:pPr>
  </w:style>
  <w:style w:type="paragraph" w:styleId="Indice5">
    <w:name w:val="index 5"/>
    <w:basedOn w:val="Normale"/>
    <w:next w:val="Normale"/>
    <w:autoRedefine/>
    <w:semiHidden/>
    <w:pPr>
      <w:ind w:left="1000" w:hanging="200"/>
    </w:pPr>
  </w:style>
  <w:style w:type="paragraph" w:styleId="Indice6">
    <w:name w:val="index 6"/>
    <w:basedOn w:val="Normale"/>
    <w:next w:val="Normale"/>
    <w:autoRedefine/>
    <w:semiHidden/>
    <w:pPr>
      <w:ind w:left="1200" w:hanging="200"/>
    </w:pPr>
  </w:style>
  <w:style w:type="paragraph" w:styleId="Indice7">
    <w:name w:val="index 7"/>
    <w:basedOn w:val="Normale"/>
    <w:next w:val="Normale"/>
    <w:autoRedefine/>
    <w:semiHidden/>
    <w:pPr>
      <w:ind w:left="1400" w:hanging="200"/>
    </w:pPr>
  </w:style>
  <w:style w:type="paragraph" w:styleId="Indice8">
    <w:name w:val="index 8"/>
    <w:basedOn w:val="Normale"/>
    <w:next w:val="Normale"/>
    <w:autoRedefine/>
    <w:semiHidden/>
    <w:pPr>
      <w:ind w:left="1600" w:hanging="200"/>
    </w:pPr>
  </w:style>
  <w:style w:type="paragraph" w:styleId="Indice9">
    <w:name w:val="index 9"/>
    <w:basedOn w:val="Normale"/>
    <w:next w:val="Normale"/>
    <w:autoRedefine/>
    <w:semiHidden/>
    <w:pPr>
      <w:ind w:left="1800" w:hanging="200"/>
    </w:pPr>
  </w:style>
  <w:style w:type="paragraph" w:styleId="Titoloindice">
    <w:name w:val="index heading"/>
    <w:basedOn w:val="Normale"/>
    <w:next w:val="Indice1"/>
    <w:semiHidden/>
    <w:rPr>
      <w:rFonts w:ascii="Arial" w:hAnsi="Arial"/>
      <w:b/>
    </w:rPr>
  </w:style>
  <w:style w:type="paragraph" w:styleId="Elenco">
    <w:name w:val="List"/>
    <w:basedOn w:val="Normale"/>
    <w:pPr>
      <w:ind w:left="360" w:hanging="360"/>
    </w:pPr>
  </w:style>
  <w:style w:type="paragraph" w:styleId="Elenco2">
    <w:name w:val="List 2"/>
    <w:basedOn w:val="Normale"/>
    <w:pPr>
      <w:ind w:left="720" w:hanging="360"/>
    </w:pPr>
  </w:style>
  <w:style w:type="paragraph" w:styleId="Elenco3">
    <w:name w:val="List 3"/>
    <w:basedOn w:val="Normale"/>
    <w:pPr>
      <w:ind w:left="1080" w:hanging="360"/>
    </w:pPr>
  </w:style>
  <w:style w:type="paragraph" w:styleId="Elenco4">
    <w:name w:val="List 4"/>
    <w:basedOn w:val="Normale"/>
    <w:pPr>
      <w:ind w:left="1440" w:hanging="360"/>
    </w:pPr>
  </w:style>
  <w:style w:type="paragraph" w:styleId="Elenco5">
    <w:name w:val="List 5"/>
    <w:basedOn w:val="Normale"/>
    <w:pPr>
      <w:ind w:left="1800" w:hanging="360"/>
    </w:pPr>
  </w:style>
  <w:style w:type="paragraph" w:styleId="Puntoelenco3">
    <w:name w:val="List Bullet 3"/>
    <w:basedOn w:val="Normale"/>
    <w:autoRedefine/>
    <w:pPr>
      <w:numPr>
        <w:numId w:val="1"/>
      </w:numPr>
    </w:pPr>
  </w:style>
  <w:style w:type="paragraph" w:styleId="Puntoelenco4">
    <w:name w:val="List Bullet 4"/>
    <w:basedOn w:val="Normale"/>
    <w:autoRedefine/>
    <w:pPr>
      <w:numPr>
        <w:numId w:val="2"/>
      </w:numPr>
    </w:pPr>
  </w:style>
  <w:style w:type="paragraph" w:styleId="Puntoelenco5">
    <w:name w:val="List Bullet 5"/>
    <w:basedOn w:val="Normale"/>
    <w:autoRedefine/>
    <w:pPr>
      <w:numPr>
        <w:numId w:val="3"/>
      </w:numPr>
    </w:pPr>
  </w:style>
  <w:style w:type="paragraph" w:styleId="Elencocontinua2">
    <w:name w:val="List Continue 2"/>
    <w:basedOn w:val="Normale"/>
    <w:pPr>
      <w:spacing w:after="120"/>
      <w:ind w:left="720"/>
    </w:pPr>
  </w:style>
  <w:style w:type="paragraph" w:styleId="Elencocontinua3">
    <w:name w:val="List Continue 3"/>
    <w:basedOn w:val="Normale"/>
    <w:pPr>
      <w:spacing w:after="120"/>
      <w:ind w:left="1080"/>
    </w:pPr>
  </w:style>
  <w:style w:type="paragraph" w:styleId="Elencocontinua4">
    <w:name w:val="List Continue 4"/>
    <w:basedOn w:val="Normale"/>
    <w:pPr>
      <w:spacing w:after="120"/>
      <w:ind w:left="1440"/>
    </w:pPr>
  </w:style>
  <w:style w:type="paragraph" w:styleId="Elencocontinua5">
    <w:name w:val="List Continue 5"/>
    <w:basedOn w:val="Normale"/>
    <w:pPr>
      <w:spacing w:after="120"/>
      <w:ind w:left="1800"/>
    </w:pPr>
  </w:style>
  <w:style w:type="paragraph" w:styleId="Numeroelenco3">
    <w:name w:val="List Number 3"/>
    <w:basedOn w:val="Normale"/>
    <w:pPr>
      <w:numPr>
        <w:numId w:val="4"/>
      </w:numPr>
    </w:pPr>
  </w:style>
  <w:style w:type="paragraph" w:styleId="Numeroelenco4">
    <w:name w:val="List Number 4"/>
    <w:basedOn w:val="Normale"/>
    <w:pPr>
      <w:numPr>
        <w:numId w:val="5"/>
      </w:numPr>
    </w:pPr>
  </w:style>
  <w:style w:type="paragraph" w:styleId="Numeroelenco5">
    <w:name w:val="List Number 5"/>
    <w:basedOn w:val="Normale"/>
    <w:pPr>
      <w:numPr>
        <w:numId w:val="6"/>
      </w:numPr>
    </w:pPr>
  </w:style>
  <w:style w:type="paragraph" w:styleId="Testo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 w:eastAsia="en-US"/>
    </w:rPr>
  </w:style>
  <w:style w:type="paragraph" w:styleId="Indicefonti">
    <w:name w:val="table of authorities"/>
    <w:basedOn w:val="Normale"/>
    <w:next w:val="Normale"/>
    <w:semiHidden/>
    <w:pPr>
      <w:ind w:left="200" w:hanging="200"/>
    </w:pPr>
  </w:style>
  <w:style w:type="paragraph" w:styleId="Indicedellefigure">
    <w:name w:val="table of figures"/>
    <w:basedOn w:val="Normale"/>
    <w:next w:val="Normale"/>
    <w:semiHidden/>
    <w:pPr>
      <w:ind w:left="400" w:hanging="400"/>
    </w:pPr>
  </w:style>
  <w:style w:type="paragraph" w:styleId="Titoloindicefonti">
    <w:name w:val="toa heading"/>
    <w:basedOn w:val="Normale"/>
    <w:next w:val="Normale"/>
    <w:semiHidden/>
    <w:pPr>
      <w:spacing w:before="120"/>
    </w:pPr>
    <w:rPr>
      <w:rFonts w:ascii="Arial" w:hAnsi="Arial"/>
      <w:b/>
      <w:sz w:val="24"/>
    </w:rPr>
  </w:style>
  <w:style w:type="paragraph" w:styleId="Sommario1">
    <w:name w:val="toc 1"/>
    <w:basedOn w:val="Normale"/>
    <w:next w:val="Normale"/>
    <w:autoRedefine/>
    <w:semiHidden/>
  </w:style>
  <w:style w:type="paragraph" w:styleId="Sommario2">
    <w:name w:val="toc 2"/>
    <w:basedOn w:val="Normale"/>
    <w:next w:val="Normale"/>
    <w:autoRedefine/>
    <w:semiHidden/>
    <w:pPr>
      <w:ind w:left="200"/>
    </w:pPr>
  </w:style>
  <w:style w:type="paragraph" w:styleId="Sommario3">
    <w:name w:val="toc 3"/>
    <w:basedOn w:val="Normale"/>
    <w:next w:val="Normale"/>
    <w:autoRedefine/>
    <w:semiHidden/>
    <w:pPr>
      <w:ind w:left="400"/>
    </w:pPr>
  </w:style>
  <w:style w:type="paragraph" w:styleId="Sommario4">
    <w:name w:val="toc 4"/>
    <w:basedOn w:val="Normale"/>
    <w:next w:val="Normale"/>
    <w:autoRedefine/>
    <w:semiHidden/>
    <w:pPr>
      <w:ind w:left="600"/>
    </w:pPr>
  </w:style>
  <w:style w:type="paragraph" w:styleId="Sommario5">
    <w:name w:val="toc 5"/>
    <w:basedOn w:val="Normale"/>
    <w:next w:val="Normale"/>
    <w:autoRedefine/>
    <w:semiHidden/>
    <w:pPr>
      <w:ind w:left="800"/>
    </w:pPr>
  </w:style>
  <w:style w:type="paragraph" w:styleId="Sommario6">
    <w:name w:val="toc 6"/>
    <w:basedOn w:val="Normale"/>
    <w:next w:val="Normale"/>
    <w:autoRedefine/>
    <w:semiHidden/>
    <w:pPr>
      <w:ind w:left="1000"/>
    </w:pPr>
  </w:style>
  <w:style w:type="paragraph" w:styleId="Sommario7">
    <w:name w:val="toc 7"/>
    <w:basedOn w:val="Normale"/>
    <w:next w:val="Normale"/>
    <w:autoRedefine/>
    <w:semiHidden/>
    <w:pPr>
      <w:ind w:left="1200"/>
    </w:pPr>
  </w:style>
  <w:style w:type="paragraph" w:styleId="Sommario8">
    <w:name w:val="toc 8"/>
    <w:basedOn w:val="Normale"/>
    <w:next w:val="Normale"/>
    <w:autoRedefine/>
    <w:semiHidden/>
    <w:pPr>
      <w:ind w:left="1400"/>
    </w:pPr>
  </w:style>
  <w:style w:type="paragraph" w:styleId="Sommario9">
    <w:name w:val="toc 9"/>
    <w:basedOn w:val="Normale"/>
    <w:next w:val="Normale"/>
    <w:autoRedefine/>
    <w:semiHidden/>
    <w:pPr>
      <w:ind w:left="1600"/>
    </w:pPr>
  </w:style>
  <w:style w:type="paragraph" w:customStyle="1" w:styleId="Equation">
    <w:name w:val="Equation"/>
    <w:basedOn w:val="Normale"/>
    <w:next w:val="Normale"/>
    <w:autoRedefine/>
    <w:rsid w:val="00816768"/>
    <w:pPr>
      <w:tabs>
        <w:tab w:val="center" w:pos="3240"/>
        <w:tab w:val="right" w:pos="6480"/>
      </w:tabs>
      <w:autoSpaceDE w:val="0"/>
      <w:autoSpaceDN w:val="0"/>
      <w:spacing w:before="120" w:after="120"/>
    </w:pPr>
  </w:style>
  <w:style w:type="paragraph" w:customStyle="1" w:styleId="TextIndent">
    <w:name w:val="Text Indent"/>
    <w:autoRedefine/>
    <w:rsid w:val="00F53742"/>
    <w:pPr>
      <w:tabs>
        <w:tab w:val="num" w:pos="360"/>
      </w:tabs>
      <w:jc w:val="both"/>
    </w:pPr>
    <w:rPr>
      <w:lang w:val="en-US" w:eastAsia="en-US"/>
    </w:rPr>
  </w:style>
  <w:style w:type="paragraph" w:customStyle="1" w:styleId="Authors">
    <w:name w:val="Authors"/>
    <w:basedOn w:val="Abstract"/>
    <w:rsid w:val="00C3405D"/>
    <w:pPr>
      <w:jc w:val="center"/>
    </w:pPr>
  </w:style>
  <w:style w:type="numbering" w:customStyle="1" w:styleId="StyleBulleted">
    <w:name w:val="Style Bulleted"/>
    <w:basedOn w:val="Nessunelenco"/>
    <w:rsid w:val="00483AF3"/>
    <w:pPr>
      <w:numPr>
        <w:numId w:val="8"/>
      </w:numPr>
    </w:pPr>
  </w:style>
  <w:style w:type="character" w:styleId="Rimandonotadichiusura">
    <w:name w:val="endnote reference"/>
    <w:semiHidden/>
    <w:rsid w:val="00483AF3"/>
    <w:rPr>
      <w:vertAlign w:val="superscript"/>
    </w:rPr>
  </w:style>
  <w:style w:type="paragraph" w:customStyle="1" w:styleId="Tabletest">
    <w:name w:val="Table test"/>
    <w:aliases w:val="Style Arial 8 pt Justified"/>
    <w:basedOn w:val="Normale"/>
    <w:rsid w:val="00483AF3"/>
    <w:pPr>
      <w:jc w:val="both"/>
    </w:pPr>
    <w:rPr>
      <w:rFonts w:ascii="Arial" w:hAnsi="Arial"/>
      <w:sz w:val="16"/>
    </w:rPr>
  </w:style>
  <w:style w:type="paragraph" w:customStyle="1" w:styleId="bullet">
    <w:name w:val="bullet"/>
    <w:aliases w:val="style"/>
    <w:basedOn w:val="Normale"/>
    <w:rsid w:val="005B27CF"/>
    <w:pPr>
      <w:numPr>
        <w:numId w:val="9"/>
      </w:numPr>
      <w:ind w:left="461" w:hanging="101"/>
      <w:jc w:val="both"/>
    </w:pPr>
  </w:style>
  <w:style w:type="paragraph" w:customStyle="1" w:styleId="Listnumberedstyle">
    <w:name w:val="List numbered style"/>
    <w:basedOn w:val="Listnumbered"/>
    <w:rsid w:val="005B27CF"/>
    <w:pPr>
      <w:ind w:left="792" w:hanging="432"/>
    </w:pPr>
  </w:style>
  <w:style w:type="paragraph" w:styleId="Testofumetto">
    <w:name w:val="Balloon Text"/>
    <w:basedOn w:val="Normale"/>
    <w:semiHidden/>
    <w:rsid w:val="0028745A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8745A"/>
    <w:rPr>
      <w:sz w:val="16"/>
      <w:szCs w:val="16"/>
    </w:rPr>
  </w:style>
  <w:style w:type="paragraph" w:styleId="Soggettocommento">
    <w:name w:val="annotation subject"/>
    <w:basedOn w:val="Testocommento"/>
    <w:next w:val="Testocommento"/>
    <w:semiHidden/>
    <w:rsid w:val="0028745A"/>
    <w:rPr>
      <w:b/>
      <w:bCs/>
    </w:rPr>
  </w:style>
  <w:style w:type="paragraph" w:customStyle="1" w:styleId="StyleRefJustifiedLeft0Hanging025">
    <w:name w:val="Style Ref:  Justified Left:  0&quot; Hanging:  0.25&quot;"/>
    <w:basedOn w:val="Normale"/>
    <w:rsid w:val="00816768"/>
    <w:pPr>
      <w:ind w:left="360" w:hanging="360"/>
      <w:jc w:val="both"/>
    </w:pPr>
  </w:style>
  <w:style w:type="paragraph" w:styleId="Pidipagina">
    <w:name w:val="footer"/>
    <w:basedOn w:val="Normale"/>
    <w:rsid w:val="00EC6485"/>
    <w:pPr>
      <w:tabs>
        <w:tab w:val="center" w:pos="4320"/>
        <w:tab w:val="right" w:pos="8640"/>
      </w:tabs>
    </w:pPr>
  </w:style>
  <w:style w:type="table" w:styleId="Grigliatabella">
    <w:name w:val="Table Grid"/>
    <w:basedOn w:val="Tabellanormale"/>
    <w:uiPriority w:val="59"/>
    <w:rsid w:val="002A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71References">
    <w:name w:val="MDPI_7.1_References"/>
    <w:basedOn w:val="Normale"/>
    <w:qFormat/>
    <w:rsid w:val="001A36B8"/>
    <w:pPr>
      <w:numPr>
        <w:numId w:val="16"/>
      </w:numPr>
      <w:adjustRightInd w:val="0"/>
      <w:snapToGrid w:val="0"/>
      <w:spacing w:line="260" w:lineRule="atLeast"/>
      <w:ind w:left="425" w:hanging="425"/>
      <w:jc w:val="both"/>
    </w:pPr>
    <w:rPr>
      <w:rFonts w:ascii="Palatino Linotype" w:hAnsi="Palatino Linotype"/>
      <w:snapToGrid w:val="0"/>
      <w:color w:val="000000"/>
      <w:sz w:val="18"/>
      <w:lang w:eastAsia="de-DE" w:bidi="en-US"/>
    </w:rPr>
  </w:style>
  <w:style w:type="paragraph" w:styleId="NormaleWeb">
    <w:name w:val="Normal (Web)"/>
    <w:basedOn w:val="Normale"/>
    <w:uiPriority w:val="99"/>
    <w:unhideWhenUsed/>
    <w:rsid w:val="001A36B8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apple-converted-space">
    <w:name w:val="apple-converted-space"/>
    <w:rsid w:val="001A36B8"/>
  </w:style>
  <w:style w:type="character" w:styleId="Collegamentoipertestuale">
    <w:name w:val="Hyperlink"/>
    <w:uiPriority w:val="99"/>
    <w:unhideWhenUsed/>
    <w:rsid w:val="001A36B8"/>
    <w:rPr>
      <w:color w:val="0000FF"/>
      <w:u w:val="single"/>
    </w:rPr>
  </w:style>
  <w:style w:type="paragraph" w:customStyle="1" w:styleId="Paragrafo">
    <w:name w:val="Paragrafo"/>
    <w:basedOn w:val="Titolo1"/>
    <w:qFormat/>
    <w:rsid w:val="0087458F"/>
    <w:pPr>
      <w:keepLines w:val="0"/>
      <w:suppressAutoHyphens w:val="0"/>
      <w:spacing w:before="0" w:line="480" w:lineRule="auto"/>
      <w:ind w:right="0" w:firstLine="567"/>
      <w:outlineLvl w:val="9"/>
    </w:pPr>
    <w:rPr>
      <w:rFonts w:ascii="Times New Roman" w:hAnsi="Times New Roman" w:cs="Times New Roman"/>
      <w:b w:val="0"/>
      <w:color w:val="000000"/>
      <w:kern w:val="0"/>
      <w:sz w:val="24"/>
      <w:szCs w:val="28"/>
      <w:lang w:val="x-none" w:eastAsia="it-IT"/>
    </w:rPr>
  </w:style>
  <w:style w:type="paragraph" w:customStyle="1" w:styleId="MDPI39equation">
    <w:name w:val="MDPI_3.9_equation"/>
    <w:basedOn w:val="Normale"/>
    <w:qFormat/>
    <w:rsid w:val="00B41787"/>
    <w:pPr>
      <w:adjustRightInd w:val="0"/>
      <w:snapToGrid w:val="0"/>
      <w:spacing w:before="120" w:after="120"/>
      <w:ind w:left="709"/>
      <w:jc w:val="center"/>
    </w:pPr>
    <w:rPr>
      <w:rFonts w:ascii="Palatino Linotype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basedOn w:val="Normale"/>
    <w:qFormat/>
    <w:rsid w:val="00B41787"/>
    <w:pPr>
      <w:adjustRightInd w:val="0"/>
      <w:snapToGrid w:val="0"/>
      <w:spacing w:before="120" w:after="120"/>
      <w:jc w:val="right"/>
    </w:pPr>
    <w:rPr>
      <w:rFonts w:ascii="Palatino Linotype" w:hAnsi="Palatino Linotype"/>
      <w:snapToGrid w:val="0"/>
      <w:color w:val="000000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0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8.w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header" Target="header2.xml"/><Relationship Id="rId10" Type="http://schemas.openxmlformats.org/officeDocument/2006/relationships/image" Target="media/image3.wmf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image" Target="media/image10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CCE2004\ws-procs9x6_word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598A9-23B7-4CC6-84A2-9B5BAD689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ws-procs9x6_word</Template>
  <TotalTime>190</TotalTime>
  <Pages>10</Pages>
  <Words>4429</Words>
  <Characters>25247</Characters>
  <Application>Microsoft Office Word</Application>
  <DocSecurity>0</DocSecurity>
  <Lines>210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ws-procs9x6</vt:lpstr>
    </vt:vector>
  </TitlesOfParts>
  <Company/>
  <LinksUpToDate>false</LinksUpToDate>
  <CharactersWithSpaces>29617</CharactersWithSpaces>
  <SharedDoc>false</SharedDoc>
  <HLinks>
    <vt:vector size="6" baseType="variant">
      <vt:variant>
        <vt:i4>2687010</vt:i4>
      </vt:variant>
      <vt:variant>
        <vt:i4>90</vt:i4>
      </vt:variant>
      <vt:variant>
        <vt:i4>0</vt:i4>
      </vt:variant>
      <vt:variant>
        <vt:i4>5</vt:i4>
      </vt:variant>
      <vt:variant>
        <vt:lpwstr>http://dx.doi.org/10.3390/su8121342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ws-procs9x6</dc:title>
  <dc:subject/>
  <dc:creator>Jane M. Smith</dc:creator>
  <cp:keywords/>
  <cp:lastModifiedBy>Stefania</cp:lastModifiedBy>
  <cp:revision>11</cp:revision>
  <cp:lastPrinted>2017-02-28T19:34:00Z</cp:lastPrinted>
  <dcterms:created xsi:type="dcterms:W3CDTF">2017-02-28T16:24:00Z</dcterms:created>
  <dcterms:modified xsi:type="dcterms:W3CDTF">2017-02-28T19:34:00Z</dcterms:modified>
</cp:coreProperties>
</file>